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520" w:lineRule="exact"/>
        <w:rPr>
          <w:rFonts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  <w:r>
        <w:rPr>
          <w:rFonts w:ascii="黑体" w:hAnsi="黑体" w:eastAsia="黑体" w:cs="黑体"/>
          <w:color w:val="000000"/>
          <w:kern w:val="0"/>
          <w:sz w:val="32"/>
          <w:szCs w:val="32"/>
        </w:rPr>
        <w:t>1</w:t>
      </w:r>
    </w:p>
    <w:p>
      <w:pPr>
        <w:spacing w:line="520" w:lineRule="exact"/>
        <w:rPr>
          <w:rFonts w:ascii="方正小标宋简体" w:hAnsi="Times New Roman" w:eastAsia="方正小标宋简体" w:cs="Times New Roman"/>
          <w:sz w:val="36"/>
          <w:szCs w:val="36"/>
        </w:rPr>
      </w:pPr>
    </w:p>
    <w:p>
      <w:pPr>
        <w:spacing w:line="70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bookmarkStart w:id="0" w:name="_GoBack"/>
      <w:r>
        <w:rPr>
          <w:rFonts w:hint="eastAsia" w:ascii="方正小标宋简体" w:eastAsia="方正小标宋简体" w:cs="方正小标宋简体"/>
          <w:sz w:val="44"/>
          <w:szCs w:val="44"/>
        </w:rPr>
        <w:t>项目申报企业承诺书</w:t>
      </w:r>
      <w:bookmarkEnd w:id="0"/>
    </w:p>
    <w:p>
      <w:pPr>
        <w:adjustRightInd w:val="0"/>
        <w:snapToGrid w:val="0"/>
        <w:spacing w:line="520" w:lineRule="exact"/>
        <w:rPr>
          <w:rFonts w:ascii="仿宋_GB2312" w:hAnsi="仿宋_GB2312" w:eastAsia="仿宋_GB2312" w:cs="Times New Roman"/>
          <w:b/>
          <w:bCs/>
          <w:sz w:val="32"/>
          <w:szCs w:val="32"/>
        </w:rPr>
      </w:pPr>
    </w:p>
    <w:p>
      <w:pPr>
        <w:adjustRightInd w:val="0"/>
        <w:snapToGrid w:val="0"/>
        <w:spacing w:line="520" w:lineRule="exact"/>
        <w:ind w:firstLine="600"/>
        <w:rPr>
          <w:rFonts w:hint="eastAsia" w:ascii="仿宋_GB2312" w:hAnsi="仿宋_GB2312" w:eastAsia="仿宋_GB2312" w:cs="Times New Roman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sz w:val="32"/>
          <w:szCs w:val="32"/>
        </w:rPr>
        <w:t>本公司所提供的项目申报材料内容和数据均属实，并且不存在失信、涉黑涉恶情况，若不属实，愿承担一切责任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。</w:t>
      </w:r>
    </w:p>
    <w:p>
      <w:pPr>
        <w:adjustRightInd w:val="0"/>
        <w:snapToGrid w:val="0"/>
        <w:spacing w:line="520" w:lineRule="exact"/>
        <w:ind w:left="5118" w:leftChars="456" w:hanging="4160" w:hangingChars="1300"/>
        <w:rPr>
          <w:rFonts w:ascii="仿宋_GB2312" w:hAnsi="仿宋_GB2312" w:eastAsia="仿宋_GB2312" w:cs="Times New Roman"/>
          <w:sz w:val="32"/>
          <w:szCs w:val="32"/>
        </w:rPr>
      </w:pPr>
    </w:p>
    <w:p>
      <w:pPr>
        <w:adjustRightInd w:val="0"/>
        <w:snapToGrid w:val="0"/>
        <w:spacing w:line="520" w:lineRule="exact"/>
        <w:ind w:firstLine="640" w:firstLineChars="20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申请单位负责人（签字及盖章）：</w:t>
      </w:r>
    </w:p>
    <w:p>
      <w:pPr>
        <w:adjustRightInd w:val="0"/>
        <w:snapToGrid w:val="0"/>
        <w:spacing w:line="520" w:lineRule="exact"/>
        <w:ind w:firstLine="640" w:firstLineChars="200"/>
        <w:rPr>
          <w:rFonts w:ascii="仿宋_GB2312" w:hAnsi="仿宋_GB2312" w:eastAsia="仿宋_GB2312" w:cs="Times New Roman"/>
          <w:sz w:val="32"/>
          <w:szCs w:val="32"/>
        </w:rPr>
      </w:pPr>
    </w:p>
    <w:p>
      <w:pPr>
        <w:adjustRightInd w:val="0"/>
        <w:snapToGrid w:val="0"/>
        <w:spacing w:line="520" w:lineRule="exact"/>
        <w:ind w:firstLine="640" w:firstLineChars="20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申请单位名称及公章：</w:t>
      </w:r>
    </w:p>
    <w:p>
      <w:pPr>
        <w:spacing w:line="520" w:lineRule="exact"/>
        <w:ind w:firstLine="960" w:firstLineChars="300"/>
        <w:rPr>
          <w:rFonts w:ascii="仿宋_GB2312" w:hAnsi="仿宋_GB2312" w:eastAsia="仿宋_GB2312" w:cs="Times New Roman"/>
          <w:sz w:val="32"/>
          <w:szCs w:val="32"/>
        </w:rPr>
      </w:pPr>
    </w:p>
    <w:p>
      <w:pPr>
        <w:spacing w:line="520" w:lineRule="exact"/>
        <w:ind w:firstLine="5760" w:firstLineChars="180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　</w:t>
      </w:r>
    </w:p>
    <w:p>
      <w:pPr>
        <w:rPr>
          <w:rFonts w:ascii="仿宋_GB2312" w:hAnsi="Times New Roman" w:eastAsia="仿宋_GB2312" w:cs="Times New Roman"/>
          <w:sz w:val="32"/>
          <w:szCs w:val="32"/>
        </w:rPr>
      </w:pPr>
    </w:p>
    <w:p>
      <w:pPr>
        <w:rPr>
          <w:rFonts w:ascii="仿宋_GB2312" w:hAnsi="Times New Roman" w:eastAsia="仿宋_GB2312" w:cs="Times New Roman"/>
          <w:sz w:val="32"/>
          <w:szCs w:val="32"/>
        </w:rPr>
      </w:pPr>
    </w:p>
    <w:p>
      <w:pPr>
        <w:rPr>
          <w:rFonts w:ascii="仿宋_GB2312" w:hAnsi="Times New Roman" w:eastAsia="仿宋_GB2312" w:cs="Times New Roman"/>
          <w:sz w:val="32"/>
          <w:szCs w:val="32"/>
        </w:rPr>
      </w:pPr>
    </w:p>
    <w:p>
      <w:pPr>
        <w:rPr>
          <w:rFonts w:ascii="仿宋_GB2312" w:hAnsi="Times New Roman" w:eastAsia="仿宋_GB2312" w:cs="Times New Roman"/>
          <w:sz w:val="32"/>
          <w:szCs w:val="32"/>
        </w:rPr>
      </w:pPr>
    </w:p>
    <w:p>
      <w:pPr>
        <w:rPr>
          <w:rFonts w:ascii="仿宋_GB2312" w:hAnsi="Times New Roman" w:eastAsia="仿宋_GB2312" w:cs="Times New Roman"/>
          <w:sz w:val="32"/>
          <w:szCs w:val="32"/>
        </w:rPr>
      </w:pPr>
    </w:p>
    <w:p>
      <w:pPr>
        <w:rPr>
          <w:rFonts w:ascii="仿宋_GB2312" w:hAnsi="Times New Roman" w:eastAsia="仿宋_GB2312" w:cs="Times New Roman"/>
          <w:sz w:val="32"/>
          <w:szCs w:val="32"/>
        </w:rPr>
      </w:pPr>
    </w:p>
    <w:p>
      <w:pPr>
        <w:rPr>
          <w:rFonts w:ascii="仿宋_GB2312" w:hAnsi="Times New Roman" w:eastAsia="仿宋_GB2312" w:cs="Times New Roman"/>
          <w:sz w:val="32"/>
          <w:szCs w:val="32"/>
        </w:rPr>
      </w:pPr>
    </w:p>
    <w:p>
      <w:pPr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531" w:bottom="1418" w:left="1531" w:header="851" w:footer="992" w:gutter="0"/>
      <w:pgNumType w:fmt="numberInDash"/>
      <w:cols w:space="0" w:num="1"/>
      <w:rtlGutter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?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??">
    <w:altName w:val="DejaVu Math TeX Gyre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oNotHyphenateCaps/>
  <w:drawingGridHorizontalSpacing w:val="21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kMWRlMWU1OWNmYjBhYmRkOTI4MjQ1MzY2NDZjNTQifQ=="/>
  </w:docVars>
  <w:rsids>
    <w:rsidRoot w:val="00C571B8"/>
    <w:rsid w:val="00001370"/>
    <w:rsid w:val="00006016"/>
    <w:rsid w:val="00011D66"/>
    <w:rsid w:val="00012D6D"/>
    <w:rsid w:val="00017CAF"/>
    <w:rsid w:val="000266AA"/>
    <w:rsid w:val="0002696C"/>
    <w:rsid w:val="00026F8F"/>
    <w:rsid w:val="00030625"/>
    <w:rsid w:val="00037C3C"/>
    <w:rsid w:val="000400FE"/>
    <w:rsid w:val="000448E7"/>
    <w:rsid w:val="000454C4"/>
    <w:rsid w:val="000474E5"/>
    <w:rsid w:val="000503FA"/>
    <w:rsid w:val="00050506"/>
    <w:rsid w:val="000510EC"/>
    <w:rsid w:val="000553F9"/>
    <w:rsid w:val="00055E47"/>
    <w:rsid w:val="000712CC"/>
    <w:rsid w:val="00072C82"/>
    <w:rsid w:val="0007312E"/>
    <w:rsid w:val="00080547"/>
    <w:rsid w:val="000820D6"/>
    <w:rsid w:val="00083569"/>
    <w:rsid w:val="00086235"/>
    <w:rsid w:val="00087DF0"/>
    <w:rsid w:val="000909E6"/>
    <w:rsid w:val="000A0FF9"/>
    <w:rsid w:val="000A2713"/>
    <w:rsid w:val="000A66E0"/>
    <w:rsid w:val="000A777F"/>
    <w:rsid w:val="000C233B"/>
    <w:rsid w:val="000D2CCE"/>
    <w:rsid w:val="000D50BA"/>
    <w:rsid w:val="000D58E9"/>
    <w:rsid w:val="000D6350"/>
    <w:rsid w:val="000E03ED"/>
    <w:rsid w:val="000E3E30"/>
    <w:rsid w:val="000E5680"/>
    <w:rsid w:val="000E58F4"/>
    <w:rsid w:val="000E7AD9"/>
    <w:rsid w:val="000F03AF"/>
    <w:rsid w:val="000F2B61"/>
    <w:rsid w:val="000F5812"/>
    <w:rsid w:val="000F79F5"/>
    <w:rsid w:val="00102390"/>
    <w:rsid w:val="00102A0D"/>
    <w:rsid w:val="0010724E"/>
    <w:rsid w:val="00107680"/>
    <w:rsid w:val="0011084E"/>
    <w:rsid w:val="001109A6"/>
    <w:rsid w:val="00114696"/>
    <w:rsid w:val="00114D0A"/>
    <w:rsid w:val="001157F8"/>
    <w:rsid w:val="001227C3"/>
    <w:rsid w:val="00127879"/>
    <w:rsid w:val="0013225F"/>
    <w:rsid w:val="00132BDF"/>
    <w:rsid w:val="00135D78"/>
    <w:rsid w:val="00135F4B"/>
    <w:rsid w:val="00137F71"/>
    <w:rsid w:val="00141D54"/>
    <w:rsid w:val="0015114E"/>
    <w:rsid w:val="0015194A"/>
    <w:rsid w:val="00155E06"/>
    <w:rsid w:val="001608E0"/>
    <w:rsid w:val="00173E13"/>
    <w:rsid w:val="00177445"/>
    <w:rsid w:val="00182BDF"/>
    <w:rsid w:val="00182D77"/>
    <w:rsid w:val="00191819"/>
    <w:rsid w:val="00192682"/>
    <w:rsid w:val="001932D1"/>
    <w:rsid w:val="00193D5D"/>
    <w:rsid w:val="00194971"/>
    <w:rsid w:val="00194D99"/>
    <w:rsid w:val="0019537B"/>
    <w:rsid w:val="001965CB"/>
    <w:rsid w:val="001978D7"/>
    <w:rsid w:val="00197926"/>
    <w:rsid w:val="001A01A8"/>
    <w:rsid w:val="001B2107"/>
    <w:rsid w:val="001B569C"/>
    <w:rsid w:val="001B5B42"/>
    <w:rsid w:val="001B66A9"/>
    <w:rsid w:val="001B67C5"/>
    <w:rsid w:val="001B7F22"/>
    <w:rsid w:val="001C0FAF"/>
    <w:rsid w:val="001C2220"/>
    <w:rsid w:val="001D101E"/>
    <w:rsid w:val="001D3DA5"/>
    <w:rsid w:val="001E7969"/>
    <w:rsid w:val="001F3929"/>
    <w:rsid w:val="001F5B5C"/>
    <w:rsid w:val="001F78BF"/>
    <w:rsid w:val="001F78C0"/>
    <w:rsid w:val="00202488"/>
    <w:rsid w:val="00202A4E"/>
    <w:rsid w:val="00210DA9"/>
    <w:rsid w:val="0021342E"/>
    <w:rsid w:val="00225D8F"/>
    <w:rsid w:val="00227949"/>
    <w:rsid w:val="002316FB"/>
    <w:rsid w:val="00233DB3"/>
    <w:rsid w:val="0023425C"/>
    <w:rsid w:val="00234D47"/>
    <w:rsid w:val="0023683E"/>
    <w:rsid w:val="00240288"/>
    <w:rsid w:val="00260EE8"/>
    <w:rsid w:val="00261114"/>
    <w:rsid w:val="00271D4A"/>
    <w:rsid w:val="002727D0"/>
    <w:rsid w:val="0027559C"/>
    <w:rsid w:val="00282B7F"/>
    <w:rsid w:val="002869C5"/>
    <w:rsid w:val="00287A8D"/>
    <w:rsid w:val="0029011A"/>
    <w:rsid w:val="00292CD0"/>
    <w:rsid w:val="002932A4"/>
    <w:rsid w:val="002938E5"/>
    <w:rsid w:val="002A004F"/>
    <w:rsid w:val="002A60B5"/>
    <w:rsid w:val="002A681F"/>
    <w:rsid w:val="002A6A3A"/>
    <w:rsid w:val="002A6AA1"/>
    <w:rsid w:val="002B0428"/>
    <w:rsid w:val="002B1FE6"/>
    <w:rsid w:val="002C31F6"/>
    <w:rsid w:val="002C3DAA"/>
    <w:rsid w:val="002C6EF4"/>
    <w:rsid w:val="002C7189"/>
    <w:rsid w:val="002D4D86"/>
    <w:rsid w:val="002D6627"/>
    <w:rsid w:val="002E1A2A"/>
    <w:rsid w:val="002F28C1"/>
    <w:rsid w:val="00301050"/>
    <w:rsid w:val="00301850"/>
    <w:rsid w:val="00305FF2"/>
    <w:rsid w:val="00307D8C"/>
    <w:rsid w:val="00310907"/>
    <w:rsid w:val="003148E7"/>
    <w:rsid w:val="003216A0"/>
    <w:rsid w:val="00323B97"/>
    <w:rsid w:val="00323FEF"/>
    <w:rsid w:val="003307FC"/>
    <w:rsid w:val="00333D25"/>
    <w:rsid w:val="00355CB1"/>
    <w:rsid w:val="00360A33"/>
    <w:rsid w:val="003625A5"/>
    <w:rsid w:val="0036391C"/>
    <w:rsid w:val="00365944"/>
    <w:rsid w:val="00367F9B"/>
    <w:rsid w:val="0037679E"/>
    <w:rsid w:val="00377A2B"/>
    <w:rsid w:val="0038014D"/>
    <w:rsid w:val="00381B03"/>
    <w:rsid w:val="00382A00"/>
    <w:rsid w:val="00382FA4"/>
    <w:rsid w:val="003848D7"/>
    <w:rsid w:val="003851E2"/>
    <w:rsid w:val="003851E9"/>
    <w:rsid w:val="00386560"/>
    <w:rsid w:val="00391160"/>
    <w:rsid w:val="003A1A47"/>
    <w:rsid w:val="003A2EA0"/>
    <w:rsid w:val="003A46FF"/>
    <w:rsid w:val="003B19BA"/>
    <w:rsid w:val="003B5023"/>
    <w:rsid w:val="003C7197"/>
    <w:rsid w:val="003C76B7"/>
    <w:rsid w:val="003C7CDF"/>
    <w:rsid w:val="003D011B"/>
    <w:rsid w:val="003D0490"/>
    <w:rsid w:val="003D1DE3"/>
    <w:rsid w:val="003D675B"/>
    <w:rsid w:val="003E0518"/>
    <w:rsid w:val="003E3930"/>
    <w:rsid w:val="003E7983"/>
    <w:rsid w:val="003F305B"/>
    <w:rsid w:val="003F6111"/>
    <w:rsid w:val="004078A0"/>
    <w:rsid w:val="00410237"/>
    <w:rsid w:val="00411560"/>
    <w:rsid w:val="00411C04"/>
    <w:rsid w:val="00412A18"/>
    <w:rsid w:val="00412D2E"/>
    <w:rsid w:val="00414C72"/>
    <w:rsid w:val="00415B24"/>
    <w:rsid w:val="00420C98"/>
    <w:rsid w:val="00421037"/>
    <w:rsid w:val="004223DD"/>
    <w:rsid w:val="00424110"/>
    <w:rsid w:val="004336EA"/>
    <w:rsid w:val="00437930"/>
    <w:rsid w:val="004424D3"/>
    <w:rsid w:val="00444EF5"/>
    <w:rsid w:val="00445838"/>
    <w:rsid w:val="0045443D"/>
    <w:rsid w:val="00456454"/>
    <w:rsid w:val="004569AF"/>
    <w:rsid w:val="00461C3D"/>
    <w:rsid w:val="0046354F"/>
    <w:rsid w:val="004646D0"/>
    <w:rsid w:val="00472EF4"/>
    <w:rsid w:val="00476C8B"/>
    <w:rsid w:val="00487B49"/>
    <w:rsid w:val="00491AA2"/>
    <w:rsid w:val="00493F22"/>
    <w:rsid w:val="00497476"/>
    <w:rsid w:val="004A022C"/>
    <w:rsid w:val="004A32B6"/>
    <w:rsid w:val="004A5960"/>
    <w:rsid w:val="004A74D4"/>
    <w:rsid w:val="004A7E28"/>
    <w:rsid w:val="004B3FA1"/>
    <w:rsid w:val="004C029D"/>
    <w:rsid w:val="004C57DD"/>
    <w:rsid w:val="004C7323"/>
    <w:rsid w:val="004D13FC"/>
    <w:rsid w:val="004D275A"/>
    <w:rsid w:val="004D5C2A"/>
    <w:rsid w:val="004E3A1D"/>
    <w:rsid w:val="004E625B"/>
    <w:rsid w:val="004F07D5"/>
    <w:rsid w:val="004F321C"/>
    <w:rsid w:val="004F4BC5"/>
    <w:rsid w:val="004F7968"/>
    <w:rsid w:val="00500EAE"/>
    <w:rsid w:val="00512875"/>
    <w:rsid w:val="00513F75"/>
    <w:rsid w:val="005142F8"/>
    <w:rsid w:val="005275C1"/>
    <w:rsid w:val="00527B66"/>
    <w:rsid w:val="0053004B"/>
    <w:rsid w:val="00530699"/>
    <w:rsid w:val="005322C8"/>
    <w:rsid w:val="00535012"/>
    <w:rsid w:val="005359B3"/>
    <w:rsid w:val="00537687"/>
    <w:rsid w:val="00540CC4"/>
    <w:rsid w:val="00545F79"/>
    <w:rsid w:val="0054628E"/>
    <w:rsid w:val="0055348C"/>
    <w:rsid w:val="005540E7"/>
    <w:rsid w:val="005546C9"/>
    <w:rsid w:val="00556918"/>
    <w:rsid w:val="005612CC"/>
    <w:rsid w:val="005630EB"/>
    <w:rsid w:val="00564769"/>
    <w:rsid w:val="00565734"/>
    <w:rsid w:val="0057474D"/>
    <w:rsid w:val="005754D8"/>
    <w:rsid w:val="00577025"/>
    <w:rsid w:val="00580E67"/>
    <w:rsid w:val="0058276F"/>
    <w:rsid w:val="00590297"/>
    <w:rsid w:val="005912B4"/>
    <w:rsid w:val="00594DA4"/>
    <w:rsid w:val="005A2EDD"/>
    <w:rsid w:val="005A5810"/>
    <w:rsid w:val="005B0B06"/>
    <w:rsid w:val="005B5918"/>
    <w:rsid w:val="005B7ECB"/>
    <w:rsid w:val="005D1783"/>
    <w:rsid w:val="005D1D23"/>
    <w:rsid w:val="005D2ECE"/>
    <w:rsid w:val="005E12F0"/>
    <w:rsid w:val="005E48E1"/>
    <w:rsid w:val="005E649B"/>
    <w:rsid w:val="005E6710"/>
    <w:rsid w:val="005E714C"/>
    <w:rsid w:val="005F2897"/>
    <w:rsid w:val="005F336E"/>
    <w:rsid w:val="005F35A7"/>
    <w:rsid w:val="005F4E8D"/>
    <w:rsid w:val="005F5D34"/>
    <w:rsid w:val="006022C3"/>
    <w:rsid w:val="006110BF"/>
    <w:rsid w:val="006130D9"/>
    <w:rsid w:val="006144EB"/>
    <w:rsid w:val="00614C8F"/>
    <w:rsid w:val="00621019"/>
    <w:rsid w:val="00632803"/>
    <w:rsid w:val="0065039B"/>
    <w:rsid w:val="00650823"/>
    <w:rsid w:val="00650989"/>
    <w:rsid w:val="00651A35"/>
    <w:rsid w:val="0065497F"/>
    <w:rsid w:val="006551F9"/>
    <w:rsid w:val="006567AB"/>
    <w:rsid w:val="0065681B"/>
    <w:rsid w:val="00666085"/>
    <w:rsid w:val="0066698C"/>
    <w:rsid w:val="00674986"/>
    <w:rsid w:val="00676D37"/>
    <w:rsid w:val="00677DF9"/>
    <w:rsid w:val="0068369E"/>
    <w:rsid w:val="006837A6"/>
    <w:rsid w:val="006850A0"/>
    <w:rsid w:val="00687FFC"/>
    <w:rsid w:val="006902C6"/>
    <w:rsid w:val="006912D9"/>
    <w:rsid w:val="00697A82"/>
    <w:rsid w:val="00697ECD"/>
    <w:rsid w:val="006A020C"/>
    <w:rsid w:val="006A10D5"/>
    <w:rsid w:val="006A16E8"/>
    <w:rsid w:val="006A5FA2"/>
    <w:rsid w:val="006A65B4"/>
    <w:rsid w:val="006B39CE"/>
    <w:rsid w:val="006C00EE"/>
    <w:rsid w:val="006C79FF"/>
    <w:rsid w:val="006D02D3"/>
    <w:rsid w:val="006D1D92"/>
    <w:rsid w:val="006D3148"/>
    <w:rsid w:val="006D3A12"/>
    <w:rsid w:val="006D6591"/>
    <w:rsid w:val="006E01D0"/>
    <w:rsid w:val="006E16B3"/>
    <w:rsid w:val="006F255A"/>
    <w:rsid w:val="006F4C8B"/>
    <w:rsid w:val="00700B58"/>
    <w:rsid w:val="00701B2A"/>
    <w:rsid w:val="00702ECD"/>
    <w:rsid w:val="00703DD9"/>
    <w:rsid w:val="00706E06"/>
    <w:rsid w:val="00710AA3"/>
    <w:rsid w:val="007138AF"/>
    <w:rsid w:val="00715385"/>
    <w:rsid w:val="00717E0B"/>
    <w:rsid w:val="007335C9"/>
    <w:rsid w:val="007342A3"/>
    <w:rsid w:val="007354B0"/>
    <w:rsid w:val="007407A8"/>
    <w:rsid w:val="00742CF8"/>
    <w:rsid w:val="00746F4F"/>
    <w:rsid w:val="00750BE2"/>
    <w:rsid w:val="00751EDB"/>
    <w:rsid w:val="0075366D"/>
    <w:rsid w:val="00760B48"/>
    <w:rsid w:val="0076148E"/>
    <w:rsid w:val="0076335D"/>
    <w:rsid w:val="00767276"/>
    <w:rsid w:val="00775F3E"/>
    <w:rsid w:val="00783F38"/>
    <w:rsid w:val="00790C31"/>
    <w:rsid w:val="00797D8A"/>
    <w:rsid w:val="007A2C41"/>
    <w:rsid w:val="007A3053"/>
    <w:rsid w:val="007A3C0D"/>
    <w:rsid w:val="007A4FFA"/>
    <w:rsid w:val="007A657D"/>
    <w:rsid w:val="007A7B70"/>
    <w:rsid w:val="007B02AD"/>
    <w:rsid w:val="007B5F75"/>
    <w:rsid w:val="007B7EF2"/>
    <w:rsid w:val="007B7F81"/>
    <w:rsid w:val="007C3FD0"/>
    <w:rsid w:val="007C4346"/>
    <w:rsid w:val="007C54B0"/>
    <w:rsid w:val="007D053E"/>
    <w:rsid w:val="007D0B2B"/>
    <w:rsid w:val="007D76A2"/>
    <w:rsid w:val="007D78DD"/>
    <w:rsid w:val="007E0372"/>
    <w:rsid w:val="007F1F6F"/>
    <w:rsid w:val="007F2914"/>
    <w:rsid w:val="007F40D7"/>
    <w:rsid w:val="00800ABA"/>
    <w:rsid w:val="00801490"/>
    <w:rsid w:val="00801902"/>
    <w:rsid w:val="00802D43"/>
    <w:rsid w:val="008037E4"/>
    <w:rsid w:val="00806437"/>
    <w:rsid w:val="008126D5"/>
    <w:rsid w:val="00830A3B"/>
    <w:rsid w:val="00844BF8"/>
    <w:rsid w:val="00845606"/>
    <w:rsid w:val="00845CA5"/>
    <w:rsid w:val="0084777D"/>
    <w:rsid w:val="00857CEE"/>
    <w:rsid w:val="0086079E"/>
    <w:rsid w:val="0086132C"/>
    <w:rsid w:val="00864482"/>
    <w:rsid w:val="0086489E"/>
    <w:rsid w:val="008800D5"/>
    <w:rsid w:val="00880B52"/>
    <w:rsid w:val="00884BAF"/>
    <w:rsid w:val="00892B9B"/>
    <w:rsid w:val="00895C58"/>
    <w:rsid w:val="00897622"/>
    <w:rsid w:val="008A7B52"/>
    <w:rsid w:val="008B14C5"/>
    <w:rsid w:val="008B2BB0"/>
    <w:rsid w:val="008B5C6C"/>
    <w:rsid w:val="008C1B03"/>
    <w:rsid w:val="008C3D34"/>
    <w:rsid w:val="008D1D3F"/>
    <w:rsid w:val="008E27C5"/>
    <w:rsid w:val="008E332A"/>
    <w:rsid w:val="008F05B1"/>
    <w:rsid w:val="008F380C"/>
    <w:rsid w:val="008F7269"/>
    <w:rsid w:val="00900933"/>
    <w:rsid w:val="00904963"/>
    <w:rsid w:val="009071C2"/>
    <w:rsid w:val="00912773"/>
    <w:rsid w:val="009130BA"/>
    <w:rsid w:val="009204C0"/>
    <w:rsid w:val="00922210"/>
    <w:rsid w:val="009242FE"/>
    <w:rsid w:val="00924FDB"/>
    <w:rsid w:val="00927990"/>
    <w:rsid w:val="00927CC4"/>
    <w:rsid w:val="00930A4F"/>
    <w:rsid w:val="009339DC"/>
    <w:rsid w:val="00933D76"/>
    <w:rsid w:val="00934540"/>
    <w:rsid w:val="0093606E"/>
    <w:rsid w:val="00936CAB"/>
    <w:rsid w:val="00937DF8"/>
    <w:rsid w:val="00941FCA"/>
    <w:rsid w:val="009428A4"/>
    <w:rsid w:val="00942B52"/>
    <w:rsid w:val="00943100"/>
    <w:rsid w:val="00943D7B"/>
    <w:rsid w:val="009444F2"/>
    <w:rsid w:val="009463C9"/>
    <w:rsid w:val="00951984"/>
    <w:rsid w:val="009602F7"/>
    <w:rsid w:val="00966314"/>
    <w:rsid w:val="009663E3"/>
    <w:rsid w:val="00971A43"/>
    <w:rsid w:val="0097208A"/>
    <w:rsid w:val="00974091"/>
    <w:rsid w:val="00981E4D"/>
    <w:rsid w:val="009831B7"/>
    <w:rsid w:val="009843BD"/>
    <w:rsid w:val="009921A5"/>
    <w:rsid w:val="00996893"/>
    <w:rsid w:val="009A1232"/>
    <w:rsid w:val="009B2F2C"/>
    <w:rsid w:val="009B42FB"/>
    <w:rsid w:val="009B4835"/>
    <w:rsid w:val="009C175D"/>
    <w:rsid w:val="009D0AA4"/>
    <w:rsid w:val="009D5E71"/>
    <w:rsid w:val="009D7EF2"/>
    <w:rsid w:val="009D7FC6"/>
    <w:rsid w:val="009E2CA5"/>
    <w:rsid w:val="009E2FCB"/>
    <w:rsid w:val="009E3C78"/>
    <w:rsid w:val="009E62AE"/>
    <w:rsid w:val="009E6477"/>
    <w:rsid w:val="009E6CAF"/>
    <w:rsid w:val="009F007E"/>
    <w:rsid w:val="009F0A84"/>
    <w:rsid w:val="009F0E3D"/>
    <w:rsid w:val="009F28AE"/>
    <w:rsid w:val="009F5B48"/>
    <w:rsid w:val="00A007BE"/>
    <w:rsid w:val="00A05CE8"/>
    <w:rsid w:val="00A1298E"/>
    <w:rsid w:val="00A159E9"/>
    <w:rsid w:val="00A236D8"/>
    <w:rsid w:val="00A23E53"/>
    <w:rsid w:val="00A259B3"/>
    <w:rsid w:val="00A3018A"/>
    <w:rsid w:val="00A37D37"/>
    <w:rsid w:val="00A40931"/>
    <w:rsid w:val="00A43073"/>
    <w:rsid w:val="00A435A4"/>
    <w:rsid w:val="00A43913"/>
    <w:rsid w:val="00A43F51"/>
    <w:rsid w:val="00A44ABB"/>
    <w:rsid w:val="00A45B81"/>
    <w:rsid w:val="00A46C1F"/>
    <w:rsid w:val="00A51A97"/>
    <w:rsid w:val="00A55C54"/>
    <w:rsid w:val="00A57251"/>
    <w:rsid w:val="00A6059C"/>
    <w:rsid w:val="00A61503"/>
    <w:rsid w:val="00A64C45"/>
    <w:rsid w:val="00A65DB0"/>
    <w:rsid w:val="00A720B0"/>
    <w:rsid w:val="00A734F1"/>
    <w:rsid w:val="00A838AD"/>
    <w:rsid w:val="00A908AC"/>
    <w:rsid w:val="00A90BD2"/>
    <w:rsid w:val="00A97D46"/>
    <w:rsid w:val="00AA54C0"/>
    <w:rsid w:val="00AB1CF8"/>
    <w:rsid w:val="00AB28F2"/>
    <w:rsid w:val="00AB3A6C"/>
    <w:rsid w:val="00AB67C5"/>
    <w:rsid w:val="00AB7AA0"/>
    <w:rsid w:val="00AC348E"/>
    <w:rsid w:val="00AC5440"/>
    <w:rsid w:val="00AD30A8"/>
    <w:rsid w:val="00AD6282"/>
    <w:rsid w:val="00AE0208"/>
    <w:rsid w:val="00AE54DC"/>
    <w:rsid w:val="00AE79E3"/>
    <w:rsid w:val="00AF099B"/>
    <w:rsid w:val="00AF1E4C"/>
    <w:rsid w:val="00AF33CE"/>
    <w:rsid w:val="00AF622E"/>
    <w:rsid w:val="00B05077"/>
    <w:rsid w:val="00B131AB"/>
    <w:rsid w:val="00B142FE"/>
    <w:rsid w:val="00B24229"/>
    <w:rsid w:val="00B32608"/>
    <w:rsid w:val="00B3311D"/>
    <w:rsid w:val="00B351D0"/>
    <w:rsid w:val="00B46E4B"/>
    <w:rsid w:val="00B53CBD"/>
    <w:rsid w:val="00B56450"/>
    <w:rsid w:val="00B57AA9"/>
    <w:rsid w:val="00B613E8"/>
    <w:rsid w:val="00B6156C"/>
    <w:rsid w:val="00B73044"/>
    <w:rsid w:val="00B800D9"/>
    <w:rsid w:val="00B806CF"/>
    <w:rsid w:val="00B80A10"/>
    <w:rsid w:val="00B81F88"/>
    <w:rsid w:val="00B84800"/>
    <w:rsid w:val="00B8501D"/>
    <w:rsid w:val="00B94D88"/>
    <w:rsid w:val="00B9668A"/>
    <w:rsid w:val="00B96BDA"/>
    <w:rsid w:val="00B97537"/>
    <w:rsid w:val="00BA139F"/>
    <w:rsid w:val="00BA2F33"/>
    <w:rsid w:val="00BB0E43"/>
    <w:rsid w:val="00BB42B9"/>
    <w:rsid w:val="00BC02E9"/>
    <w:rsid w:val="00BC0AB2"/>
    <w:rsid w:val="00BC0B84"/>
    <w:rsid w:val="00BD0A25"/>
    <w:rsid w:val="00BD119C"/>
    <w:rsid w:val="00BD27A4"/>
    <w:rsid w:val="00BE2E6E"/>
    <w:rsid w:val="00BF0FC5"/>
    <w:rsid w:val="00BF2F43"/>
    <w:rsid w:val="00BF7515"/>
    <w:rsid w:val="00C00E44"/>
    <w:rsid w:val="00C03E14"/>
    <w:rsid w:val="00C04F12"/>
    <w:rsid w:val="00C16FB8"/>
    <w:rsid w:val="00C16FE3"/>
    <w:rsid w:val="00C22AB5"/>
    <w:rsid w:val="00C25FB2"/>
    <w:rsid w:val="00C30913"/>
    <w:rsid w:val="00C33113"/>
    <w:rsid w:val="00C41B17"/>
    <w:rsid w:val="00C41CA0"/>
    <w:rsid w:val="00C422EB"/>
    <w:rsid w:val="00C4774D"/>
    <w:rsid w:val="00C501D5"/>
    <w:rsid w:val="00C54C63"/>
    <w:rsid w:val="00C5528D"/>
    <w:rsid w:val="00C571B8"/>
    <w:rsid w:val="00C57C3C"/>
    <w:rsid w:val="00C60D8F"/>
    <w:rsid w:val="00C61235"/>
    <w:rsid w:val="00C67296"/>
    <w:rsid w:val="00C72A19"/>
    <w:rsid w:val="00C73CB6"/>
    <w:rsid w:val="00C73E13"/>
    <w:rsid w:val="00C77537"/>
    <w:rsid w:val="00C77F1F"/>
    <w:rsid w:val="00C80975"/>
    <w:rsid w:val="00C814C7"/>
    <w:rsid w:val="00C91469"/>
    <w:rsid w:val="00C924CC"/>
    <w:rsid w:val="00C93B1D"/>
    <w:rsid w:val="00C96A33"/>
    <w:rsid w:val="00CA2E48"/>
    <w:rsid w:val="00CA5053"/>
    <w:rsid w:val="00CB3F3E"/>
    <w:rsid w:val="00CB6188"/>
    <w:rsid w:val="00CC7BA7"/>
    <w:rsid w:val="00CD1DEE"/>
    <w:rsid w:val="00CD6E30"/>
    <w:rsid w:val="00CE0B8A"/>
    <w:rsid w:val="00CE43E8"/>
    <w:rsid w:val="00CF2669"/>
    <w:rsid w:val="00CF638E"/>
    <w:rsid w:val="00CF7B08"/>
    <w:rsid w:val="00D0379E"/>
    <w:rsid w:val="00D05AAD"/>
    <w:rsid w:val="00D123D1"/>
    <w:rsid w:val="00D14F87"/>
    <w:rsid w:val="00D21007"/>
    <w:rsid w:val="00D220BD"/>
    <w:rsid w:val="00D247ED"/>
    <w:rsid w:val="00D2552D"/>
    <w:rsid w:val="00D379A4"/>
    <w:rsid w:val="00D508D4"/>
    <w:rsid w:val="00D52E6D"/>
    <w:rsid w:val="00D5332E"/>
    <w:rsid w:val="00D6177F"/>
    <w:rsid w:val="00D64453"/>
    <w:rsid w:val="00D644A0"/>
    <w:rsid w:val="00D64ABE"/>
    <w:rsid w:val="00D71293"/>
    <w:rsid w:val="00D713DA"/>
    <w:rsid w:val="00D75E80"/>
    <w:rsid w:val="00D768E5"/>
    <w:rsid w:val="00D76F28"/>
    <w:rsid w:val="00D8151B"/>
    <w:rsid w:val="00D8162C"/>
    <w:rsid w:val="00D81DE3"/>
    <w:rsid w:val="00D82AEE"/>
    <w:rsid w:val="00D832F9"/>
    <w:rsid w:val="00D8668E"/>
    <w:rsid w:val="00D9182D"/>
    <w:rsid w:val="00D91ACA"/>
    <w:rsid w:val="00D9404A"/>
    <w:rsid w:val="00D96C78"/>
    <w:rsid w:val="00DA0365"/>
    <w:rsid w:val="00DA1CFF"/>
    <w:rsid w:val="00DA51A6"/>
    <w:rsid w:val="00DA68C0"/>
    <w:rsid w:val="00DB7C7C"/>
    <w:rsid w:val="00DC411F"/>
    <w:rsid w:val="00DC5E51"/>
    <w:rsid w:val="00DC6026"/>
    <w:rsid w:val="00DC6A5A"/>
    <w:rsid w:val="00DD3499"/>
    <w:rsid w:val="00DD429B"/>
    <w:rsid w:val="00DD598A"/>
    <w:rsid w:val="00DE6869"/>
    <w:rsid w:val="00DE6EE6"/>
    <w:rsid w:val="00DF34BB"/>
    <w:rsid w:val="00DF5771"/>
    <w:rsid w:val="00E003EA"/>
    <w:rsid w:val="00E03946"/>
    <w:rsid w:val="00E04323"/>
    <w:rsid w:val="00E051BF"/>
    <w:rsid w:val="00E069E2"/>
    <w:rsid w:val="00E1608C"/>
    <w:rsid w:val="00E17B3B"/>
    <w:rsid w:val="00E21E1D"/>
    <w:rsid w:val="00E31070"/>
    <w:rsid w:val="00E31AE8"/>
    <w:rsid w:val="00E33572"/>
    <w:rsid w:val="00E518CC"/>
    <w:rsid w:val="00E52A35"/>
    <w:rsid w:val="00E5411B"/>
    <w:rsid w:val="00E63AE1"/>
    <w:rsid w:val="00E64B6B"/>
    <w:rsid w:val="00E67B79"/>
    <w:rsid w:val="00E74F1A"/>
    <w:rsid w:val="00E75805"/>
    <w:rsid w:val="00E83A53"/>
    <w:rsid w:val="00E8461C"/>
    <w:rsid w:val="00E872B5"/>
    <w:rsid w:val="00E90D7C"/>
    <w:rsid w:val="00E95647"/>
    <w:rsid w:val="00E957A3"/>
    <w:rsid w:val="00EA0FC9"/>
    <w:rsid w:val="00EA2CDD"/>
    <w:rsid w:val="00EA3193"/>
    <w:rsid w:val="00EA47F0"/>
    <w:rsid w:val="00EB04AB"/>
    <w:rsid w:val="00EB175C"/>
    <w:rsid w:val="00EB23AE"/>
    <w:rsid w:val="00EC30A6"/>
    <w:rsid w:val="00EC43ED"/>
    <w:rsid w:val="00EC5469"/>
    <w:rsid w:val="00EC5813"/>
    <w:rsid w:val="00EC59FB"/>
    <w:rsid w:val="00ED4F80"/>
    <w:rsid w:val="00ED5ED5"/>
    <w:rsid w:val="00ED76A1"/>
    <w:rsid w:val="00EE20CD"/>
    <w:rsid w:val="00EE397D"/>
    <w:rsid w:val="00EF37C9"/>
    <w:rsid w:val="00EF5234"/>
    <w:rsid w:val="00EF5E6F"/>
    <w:rsid w:val="00EF6E8F"/>
    <w:rsid w:val="00F02A10"/>
    <w:rsid w:val="00F04E8F"/>
    <w:rsid w:val="00F14FE2"/>
    <w:rsid w:val="00F1675A"/>
    <w:rsid w:val="00F218E4"/>
    <w:rsid w:val="00F2202E"/>
    <w:rsid w:val="00F236CC"/>
    <w:rsid w:val="00F25189"/>
    <w:rsid w:val="00F25AF0"/>
    <w:rsid w:val="00F27BCE"/>
    <w:rsid w:val="00F3057A"/>
    <w:rsid w:val="00F431F2"/>
    <w:rsid w:val="00F45AB0"/>
    <w:rsid w:val="00F56DEA"/>
    <w:rsid w:val="00F625EF"/>
    <w:rsid w:val="00F632D1"/>
    <w:rsid w:val="00F723E4"/>
    <w:rsid w:val="00F77A83"/>
    <w:rsid w:val="00F77CC4"/>
    <w:rsid w:val="00F77CE3"/>
    <w:rsid w:val="00F837B0"/>
    <w:rsid w:val="00F85244"/>
    <w:rsid w:val="00F853C5"/>
    <w:rsid w:val="00F928D5"/>
    <w:rsid w:val="00F93E2E"/>
    <w:rsid w:val="00F94F63"/>
    <w:rsid w:val="00F95089"/>
    <w:rsid w:val="00F96017"/>
    <w:rsid w:val="00FA1990"/>
    <w:rsid w:val="00FA53BF"/>
    <w:rsid w:val="00FB374B"/>
    <w:rsid w:val="00FB51AD"/>
    <w:rsid w:val="00FB7A89"/>
    <w:rsid w:val="00FD00BF"/>
    <w:rsid w:val="00FE1327"/>
    <w:rsid w:val="00FF3CAC"/>
    <w:rsid w:val="00FF5956"/>
    <w:rsid w:val="021C63EF"/>
    <w:rsid w:val="026F1D88"/>
    <w:rsid w:val="03A58734"/>
    <w:rsid w:val="05D6A4C5"/>
    <w:rsid w:val="05F02932"/>
    <w:rsid w:val="066D0447"/>
    <w:rsid w:val="075F24DD"/>
    <w:rsid w:val="07FF037A"/>
    <w:rsid w:val="08DA58AA"/>
    <w:rsid w:val="091E5B0E"/>
    <w:rsid w:val="0B57CD53"/>
    <w:rsid w:val="0D650BF4"/>
    <w:rsid w:val="0E2A388C"/>
    <w:rsid w:val="0E8C6C58"/>
    <w:rsid w:val="0F8D34F3"/>
    <w:rsid w:val="0FB27B81"/>
    <w:rsid w:val="10E2026B"/>
    <w:rsid w:val="111B0337"/>
    <w:rsid w:val="118150A1"/>
    <w:rsid w:val="12772BD4"/>
    <w:rsid w:val="14BD767D"/>
    <w:rsid w:val="14C87A69"/>
    <w:rsid w:val="157C50C4"/>
    <w:rsid w:val="15EF663A"/>
    <w:rsid w:val="1A235D39"/>
    <w:rsid w:val="1BF7CFE6"/>
    <w:rsid w:val="1E4175B8"/>
    <w:rsid w:val="1E493399"/>
    <w:rsid w:val="1E5F5E20"/>
    <w:rsid w:val="1F013CD7"/>
    <w:rsid w:val="1F1FD88D"/>
    <w:rsid w:val="1FE6BD3D"/>
    <w:rsid w:val="20BA173A"/>
    <w:rsid w:val="23B34548"/>
    <w:rsid w:val="240504E6"/>
    <w:rsid w:val="2464040C"/>
    <w:rsid w:val="271E0E71"/>
    <w:rsid w:val="275323A5"/>
    <w:rsid w:val="282B0765"/>
    <w:rsid w:val="289A2AB7"/>
    <w:rsid w:val="2A21411F"/>
    <w:rsid w:val="2B8573AA"/>
    <w:rsid w:val="2C794DA4"/>
    <w:rsid w:val="2CE7CA1F"/>
    <w:rsid w:val="2DC08B3A"/>
    <w:rsid w:val="2DF9983C"/>
    <w:rsid w:val="2DFFBDA4"/>
    <w:rsid w:val="2FDC055A"/>
    <w:rsid w:val="2FE39FA2"/>
    <w:rsid w:val="34B4236E"/>
    <w:rsid w:val="36A68E43"/>
    <w:rsid w:val="36B26386"/>
    <w:rsid w:val="37FF1395"/>
    <w:rsid w:val="37FFFB8A"/>
    <w:rsid w:val="381A7700"/>
    <w:rsid w:val="38480868"/>
    <w:rsid w:val="38D53CA9"/>
    <w:rsid w:val="39BB884F"/>
    <w:rsid w:val="39BD2952"/>
    <w:rsid w:val="3A384103"/>
    <w:rsid w:val="3AF2A17B"/>
    <w:rsid w:val="3B5F5F95"/>
    <w:rsid w:val="3DFD2B49"/>
    <w:rsid w:val="3DFE983A"/>
    <w:rsid w:val="3EC76964"/>
    <w:rsid w:val="3EF6BFC1"/>
    <w:rsid w:val="3EFF331C"/>
    <w:rsid w:val="3EFF4886"/>
    <w:rsid w:val="3F6FB82C"/>
    <w:rsid w:val="3FABF3A1"/>
    <w:rsid w:val="3FFD4D4C"/>
    <w:rsid w:val="41155829"/>
    <w:rsid w:val="41551DA9"/>
    <w:rsid w:val="434E19EC"/>
    <w:rsid w:val="435B2515"/>
    <w:rsid w:val="43CB2081"/>
    <w:rsid w:val="45F67E97"/>
    <w:rsid w:val="4B6C1A55"/>
    <w:rsid w:val="4FBFDF80"/>
    <w:rsid w:val="4FE22B92"/>
    <w:rsid w:val="4FF30FCE"/>
    <w:rsid w:val="503D0962"/>
    <w:rsid w:val="53260E88"/>
    <w:rsid w:val="546F008A"/>
    <w:rsid w:val="56EE2285"/>
    <w:rsid w:val="577D1391"/>
    <w:rsid w:val="57FA7591"/>
    <w:rsid w:val="58893789"/>
    <w:rsid w:val="58F82C2B"/>
    <w:rsid w:val="59600BD5"/>
    <w:rsid w:val="59DD8E0C"/>
    <w:rsid w:val="5A2B0658"/>
    <w:rsid w:val="5B3B702B"/>
    <w:rsid w:val="5BEE2B2C"/>
    <w:rsid w:val="5BFFC91B"/>
    <w:rsid w:val="5DF40058"/>
    <w:rsid w:val="5EBFF28D"/>
    <w:rsid w:val="5EC74D41"/>
    <w:rsid w:val="5EDA86FF"/>
    <w:rsid w:val="5EFF6DE1"/>
    <w:rsid w:val="5FC5491E"/>
    <w:rsid w:val="5FD91733"/>
    <w:rsid w:val="5FED359C"/>
    <w:rsid w:val="5FFE63D1"/>
    <w:rsid w:val="623B200C"/>
    <w:rsid w:val="65E9F231"/>
    <w:rsid w:val="67FE4C3C"/>
    <w:rsid w:val="68106D02"/>
    <w:rsid w:val="699C4FFD"/>
    <w:rsid w:val="69AD46FB"/>
    <w:rsid w:val="69B67032"/>
    <w:rsid w:val="6AFB5D83"/>
    <w:rsid w:val="6B274EC9"/>
    <w:rsid w:val="6B674B06"/>
    <w:rsid w:val="6BDFB058"/>
    <w:rsid w:val="6C4C01EF"/>
    <w:rsid w:val="6CFD124C"/>
    <w:rsid w:val="6DEEF0E4"/>
    <w:rsid w:val="6E1E1C7A"/>
    <w:rsid w:val="6E9DD649"/>
    <w:rsid w:val="6EA630C3"/>
    <w:rsid w:val="6EAE77B8"/>
    <w:rsid w:val="6F57A30D"/>
    <w:rsid w:val="6FDD0FBA"/>
    <w:rsid w:val="6FFB6819"/>
    <w:rsid w:val="6FFF74C4"/>
    <w:rsid w:val="709D597D"/>
    <w:rsid w:val="724A1013"/>
    <w:rsid w:val="72893C88"/>
    <w:rsid w:val="7377216D"/>
    <w:rsid w:val="739D8E6E"/>
    <w:rsid w:val="74DFFC79"/>
    <w:rsid w:val="753FD93F"/>
    <w:rsid w:val="754FA655"/>
    <w:rsid w:val="76771040"/>
    <w:rsid w:val="76C81993"/>
    <w:rsid w:val="76DF0B3B"/>
    <w:rsid w:val="77B7A6D7"/>
    <w:rsid w:val="77BE21A3"/>
    <w:rsid w:val="77DFAADF"/>
    <w:rsid w:val="77EF956F"/>
    <w:rsid w:val="77FEB053"/>
    <w:rsid w:val="77FF012C"/>
    <w:rsid w:val="77FF5D9D"/>
    <w:rsid w:val="77FF7B35"/>
    <w:rsid w:val="77FFA241"/>
    <w:rsid w:val="797422C8"/>
    <w:rsid w:val="79C698BB"/>
    <w:rsid w:val="79FFB699"/>
    <w:rsid w:val="7BEBFEBB"/>
    <w:rsid w:val="7C366A65"/>
    <w:rsid w:val="7C5EDF19"/>
    <w:rsid w:val="7CBF9E6B"/>
    <w:rsid w:val="7CFFC986"/>
    <w:rsid w:val="7D5B0D02"/>
    <w:rsid w:val="7DFEF62F"/>
    <w:rsid w:val="7E7EEBAC"/>
    <w:rsid w:val="7E87665D"/>
    <w:rsid w:val="7E951F45"/>
    <w:rsid w:val="7EBF69B4"/>
    <w:rsid w:val="7EEEF62B"/>
    <w:rsid w:val="7EF6A051"/>
    <w:rsid w:val="7F2F34B5"/>
    <w:rsid w:val="7F3F756A"/>
    <w:rsid w:val="7F3F82CC"/>
    <w:rsid w:val="7F77299E"/>
    <w:rsid w:val="7F7B8EEF"/>
    <w:rsid w:val="7F7F6D11"/>
    <w:rsid w:val="7F8FE03D"/>
    <w:rsid w:val="7F9F9C70"/>
    <w:rsid w:val="7FBCE46A"/>
    <w:rsid w:val="7FCF2395"/>
    <w:rsid w:val="7FDF48E0"/>
    <w:rsid w:val="7FF4971D"/>
    <w:rsid w:val="7FF5E4B7"/>
    <w:rsid w:val="7FF79009"/>
    <w:rsid w:val="7FFD2792"/>
    <w:rsid w:val="9EF9F6E9"/>
    <w:rsid w:val="9EFF6C98"/>
    <w:rsid w:val="9F7598E9"/>
    <w:rsid w:val="9FFF6992"/>
    <w:rsid w:val="A7A7B1BE"/>
    <w:rsid w:val="AD5D4ECA"/>
    <w:rsid w:val="ADFC84A5"/>
    <w:rsid w:val="AEDEE3DA"/>
    <w:rsid w:val="AF9EA5C6"/>
    <w:rsid w:val="AFDBB0C6"/>
    <w:rsid w:val="AFF69085"/>
    <w:rsid w:val="B1F0DE5A"/>
    <w:rsid w:val="B7822DE6"/>
    <w:rsid w:val="B7FD694A"/>
    <w:rsid w:val="B9ABA693"/>
    <w:rsid w:val="BDBF61BE"/>
    <w:rsid w:val="BDBFBE3B"/>
    <w:rsid w:val="BE5E0A8C"/>
    <w:rsid w:val="BEFE7F5B"/>
    <w:rsid w:val="BF5DC975"/>
    <w:rsid w:val="BFBFCE03"/>
    <w:rsid w:val="BFDE0CAF"/>
    <w:rsid w:val="BFEB2386"/>
    <w:rsid w:val="CBDDECF0"/>
    <w:rsid w:val="CEFF5BA9"/>
    <w:rsid w:val="D2FF1D21"/>
    <w:rsid w:val="D3DFCE36"/>
    <w:rsid w:val="DB7FB801"/>
    <w:rsid w:val="DC9FD98D"/>
    <w:rsid w:val="DDF733FF"/>
    <w:rsid w:val="DEFC0D6C"/>
    <w:rsid w:val="DFB5CCBE"/>
    <w:rsid w:val="DFBB6E79"/>
    <w:rsid w:val="DFEF556C"/>
    <w:rsid w:val="DFF2E669"/>
    <w:rsid w:val="DFFF0835"/>
    <w:rsid w:val="E4BF73A1"/>
    <w:rsid w:val="E5B3CEA2"/>
    <w:rsid w:val="E9FB8825"/>
    <w:rsid w:val="E9FFBA6B"/>
    <w:rsid w:val="EAAB5ADB"/>
    <w:rsid w:val="EB3D79AF"/>
    <w:rsid w:val="EB5A8981"/>
    <w:rsid w:val="EB7BE042"/>
    <w:rsid w:val="EDE794DF"/>
    <w:rsid w:val="EE5F008A"/>
    <w:rsid w:val="EE69A8D7"/>
    <w:rsid w:val="EEEF3639"/>
    <w:rsid w:val="EF7D6873"/>
    <w:rsid w:val="EFAE8465"/>
    <w:rsid w:val="EFAF7494"/>
    <w:rsid w:val="EFEFA87E"/>
    <w:rsid w:val="EFFDD4E9"/>
    <w:rsid w:val="F0FFC36C"/>
    <w:rsid w:val="F2D7E715"/>
    <w:rsid w:val="F3BB5A61"/>
    <w:rsid w:val="F5B74620"/>
    <w:rsid w:val="F6FE839B"/>
    <w:rsid w:val="F732E5EC"/>
    <w:rsid w:val="F7A34BB4"/>
    <w:rsid w:val="F7E9DC39"/>
    <w:rsid w:val="F7F44BE2"/>
    <w:rsid w:val="F9D551C4"/>
    <w:rsid w:val="FABAA60B"/>
    <w:rsid w:val="FABD4A40"/>
    <w:rsid w:val="FB5F22B9"/>
    <w:rsid w:val="FB5F967E"/>
    <w:rsid w:val="FB76EDE0"/>
    <w:rsid w:val="FB8EA354"/>
    <w:rsid w:val="FBB8FCAA"/>
    <w:rsid w:val="FBDF33E7"/>
    <w:rsid w:val="FBFDD53F"/>
    <w:rsid w:val="FCAF3849"/>
    <w:rsid w:val="FCFB0DDF"/>
    <w:rsid w:val="FDF19B94"/>
    <w:rsid w:val="FDFF96E5"/>
    <w:rsid w:val="FE31CDAB"/>
    <w:rsid w:val="FE5FD0E7"/>
    <w:rsid w:val="FEBFBD18"/>
    <w:rsid w:val="FED7F121"/>
    <w:rsid w:val="FEFF4FC9"/>
    <w:rsid w:val="FEFFE9F2"/>
    <w:rsid w:val="FF3D9DFE"/>
    <w:rsid w:val="FF5BDCD9"/>
    <w:rsid w:val="FF7AFB34"/>
    <w:rsid w:val="FF7DB1E4"/>
    <w:rsid w:val="FF9B663C"/>
    <w:rsid w:val="FFB6AAF4"/>
    <w:rsid w:val="FFB6E775"/>
    <w:rsid w:val="FFD41F0D"/>
    <w:rsid w:val="FFDA24C1"/>
    <w:rsid w:val="FFEAD9C8"/>
    <w:rsid w:val="FFEDFB56"/>
    <w:rsid w:val="FFEF7154"/>
    <w:rsid w:val="FFFAF44D"/>
    <w:rsid w:val="FFFB7CBF"/>
    <w:rsid w:val="FFFD6C25"/>
    <w:rsid w:val="FFFDB70E"/>
    <w:rsid w:val="FFFF8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 w:locked="1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3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locked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autoRedefine/>
    <w:qFormat/>
    <w:locked/>
    <w:uiPriority w:val="99"/>
    <w:rPr>
      <w:b/>
      <w:bCs/>
    </w:rPr>
  </w:style>
  <w:style w:type="character" w:styleId="10">
    <w:name w:val="page number"/>
    <w:basedOn w:val="8"/>
    <w:autoRedefine/>
    <w:qFormat/>
    <w:uiPriority w:val="99"/>
  </w:style>
  <w:style w:type="character" w:customStyle="1" w:styleId="11">
    <w:name w:val="Date Char"/>
    <w:basedOn w:val="8"/>
    <w:link w:val="2"/>
    <w:autoRedefine/>
    <w:semiHidden/>
    <w:qFormat/>
    <w:locked/>
    <w:uiPriority w:val="99"/>
    <w:rPr>
      <w:sz w:val="21"/>
      <w:szCs w:val="21"/>
    </w:rPr>
  </w:style>
  <w:style w:type="character" w:customStyle="1" w:styleId="12">
    <w:name w:val="Balloon Text Char"/>
    <w:basedOn w:val="8"/>
    <w:link w:val="3"/>
    <w:autoRedefine/>
    <w:semiHidden/>
    <w:qFormat/>
    <w:locked/>
    <w:uiPriority w:val="99"/>
    <w:rPr>
      <w:sz w:val="18"/>
      <w:szCs w:val="18"/>
    </w:rPr>
  </w:style>
  <w:style w:type="character" w:customStyle="1" w:styleId="13">
    <w:name w:val="Footer Char"/>
    <w:basedOn w:val="8"/>
    <w:link w:val="4"/>
    <w:autoRedefine/>
    <w:qFormat/>
    <w:locked/>
    <w:uiPriority w:val="99"/>
    <w:rPr>
      <w:sz w:val="18"/>
      <w:szCs w:val="18"/>
    </w:rPr>
  </w:style>
  <w:style w:type="character" w:customStyle="1" w:styleId="14">
    <w:name w:val="Header Char"/>
    <w:basedOn w:val="8"/>
    <w:link w:val="5"/>
    <w:autoRedefine/>
    <w:qFormat/>
    <w:locked/>
    <w:uiPriority w:val="99"/>
    <w:rPr>
      <w:sz w:val="18"/>
      <w:szCs w:val="18"/>
    </w:rPr>
  </w:style>
  <w:style w:type="paragraph" w:customStyle="1" w:styleId="15">
    <w:name w:val="Char"/>
    <w:basedOn w:val="1"/>
    <w:autoRedefine/>
    <w:qFormat/>
    <w:uiPriority w:val="99"/>
    <w:rPr>
      <w:rFonts w:ascii="Times New Roman" w:hAnsi="Times New Roman" w:cs="Times New Roman"/>
    </w:rPr>
  </w:style>
  <w:style w:type="paragraph" w:customStyle="1" w:styleId="16">
    <w:name w:val="Char1"/>
    <w:basedOn w:val="1"/>
    <w:autoRedefine/>
    <w:qFormat/>
    <w:uiPriority w:val="99"/>
    <w:rPr>
      <w:rFonts w:ascii="Times New Roman" w:hAnsi="Times New Roman" w:cs="Times New Roman"/>
    </w:rPr>
  </w:style>
  <w:style w:type="paragraph" w:styleId="17">
    <w:name w:val="List Paragraph"/>
    <w:basedOn w:val="1"/>
    <w:autoRedefine/>
    <w:qFormat/>
    <w:uiPriority w:val="99"/>
    <w:pPr>
      <w:ind w:firstLine="420" w:firstLineChars="200"/>
    </w:pPr>
  </w:style>
  <w:style w:type="paragraph" w:customStyle="1" w:styleId="18">
    <w:name w:val="p0"/>
    <w:basedOn w:val="1"/>
    <w:autoRedefine/>
    <w:qFormat/>
    <w:uiPriority w:val="99"/>
    <w:pPr>
      <w:widowControl/>
    </w:pPr>
    <w:rPr>
      <w:kern w:val="0"/>
    </w:rPr>
  </w:style>
  <w:style w:type="paragraph" w:customStyle="1" w:styleId="19">
    <w:name w:val="Normal New"/>
    <w:autoRedefine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0">
    <w:name w:val="Char Char Char Char Char Char"/>
    <w:basedOn w:val="1"/>
    <w:autoRedefine/>
    <w:qFormat/>
    <w:uiPriority w:val="99"/>
    <w:rPr>
      <w:rFonts w:ascii="Times New Roman" w:hAnsi="Times New Roman" w:cs="Times New Roman"/>
    </w:rPr>
  </w:style>
  <w:style w:type="paragraph" w:customStyle="1" w:styleId="21">
    <w:name w:val="Char Char Char Char Char Char Char Char Char Char Char Char Char"/>
    <w:basedOn w:val="1"/>
    <w:autoRedefine/>
    <w:qFormat/>
    <w:uiPriority w:val="99"/>
    <w:rPr>
      <w:rFonts w:ascii="Times New Roman" w:hAnsi="Times New Roman" w:cs="Times New Roman"/>
    </w:rPr>
  </w:style>
  <w:style w:type="paragraph" w:customStyle="1" w:styleId="22">
    <w:name w:val="默认段落字体 Para Char Char Char Char Char Char Char"/>
    <w:basedOn w:val="1"/>
    <w:autoRedefine/>
    <w:qFormat/>
    <w:uiPriority w:val="99"/>
    <w:rPr>
      <w:rFonts w:ascii="Tahoma" w:hAnsi="Tahoma" w:cs="Tahoma"/>
      <w:sz w:val="24"/>
      <w:szCs w:val="24"/>
    </w:rPr>
  </w:style>
  <w:style w:type="paragraph" w:customStyle="1" w:styleId="23">
    <w:name w:val="小标题（黑体）"/>
    <w:basedOn w:val="1"/>
    <w:next w:val="1"/>
    <w:autoRedefine/>
    <w:qFormat/>
    <w:uiPriority w:val="99"/>
    <w:rPr>
      <w:rFonts w:ascii="Times New Roman" w:hAnsi="Times New Roman" w:eastAsia="黑体" w:cs="Times New Roman"/>
      <w:sz w:val="30"/>
      <w:szCs w:val="30"/>
    </w:rPr>
  </w:style>
  <w:style w:type="paragraph" w:customStyle="1" w:styleId="24">
    <w:name w:val="公文正文"/>
    <w:basedOn w:val="1"/>
    <w:autoRedefine/>
    <w:qFormat/>
    <w:uiPriority w:val="99"/>
    <w:rPr>
      <w:rFonts w:ascii="Times New Roman" w:hAnsi="Times New Roman" w:eastAsia="仿宋_GB2312" w:cs="Times New Roman"/>
      <w:sz w:val="32"/>
      <w:szCs w:val="32"/>
    </w:rPr>
  </w:style>
  <w:style w:type="paragraph" w:styleId="25">
    <w:name w:val="No Spacing"/>
    <w:link w:val="26"/>
    <w:autoRedefine/>
    <w:qFormat/>
    <w:uiPriority w:val="99"/>
    <w:rPr>
      <w:rFonts w:ascii="Calibri" w:hAnsi="Calibri" w:eastAsia="宋体" w:cs="Calibri"/>
      <w:kern w:val="0"/>
      <w:sz w:val="22"/>
      <w:szCs w:val="22"/>
      <w:lang w:val="en-US" w:eastAsia="zh-CN" w:bidi="ar-SA"/>
    </w:rPr>
  </w:style>
  <w:style w:type="character" w:customStyle="1" w:styleId="26">
    <w:name w:val="No Spacing Char"/>
    <w:basedOn w:val="8"/>
    <w:link w:val="25"/>
    <w:autoRedefine/>
    <w:qFormat/>
    <w:locked/>
    <w:uiPriority w:val="99"/>
    <w:rPr>
      <w:rFonts w:ascii="Calibri" w:hAnsi="Calibri" w:eastAsia="Times New Roman" w:cs="Calibri"/>
      <w:sz w:val="22"/>
      <w:szCs w:val="22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Lenovo (Beijing) Limited</Company>
  <Pages>16</Pages>
  <Words>972</Words>
  <Characters>5541</Characters>
  <Lines>0</Lines>
  <Paragraphs>0</Paragraphs>
  <TotalTime>13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2017-08-07T08:57:00Z</dcterms:created>
  <dc:creator>lenovo</dc:creator>
  <cp:lastModifiedBy>A大家好，我是黄庆锋</cp:lastModifiedBy>
  <cp:lastPrinted>2024-03-21T08:40:00Z</cp:lastPrinted>
  <dcterms:modified xsi:type="dcterms:W3CDTF">2024-04-03T01:24:33Z</dcterms:modified>
  <cp:revision>483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ED46738CF05946A5B736E0EAF05DC00B_13</vt:lpwstr>
  </property>
</Properties>
</file>