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2</w:t>
      </w: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省重点技术改造项目设备投资补助申请报告</w:t>
      </w:r>
    </w:p>
    <w:p>
      <w:pPr>
        <w:widowControl/>
        <w:spacing w:line="600" w:lineRule="exact"/>
        <w:jc w:val="center"/>
        <w:rPr>
          <w:rFonts w:ascii="楷体_GB2312" w:hAnsi="楷体_GB2312" w:eastAsia="楷体_GB2312" w:cs="Times New Roman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（编制提纲）</w:t>
      </w:r>
    </w:p>
    <w:p>
      <w:pPr>
        <w:widowControl/>
        <w:spacing w:line="600" w:lineRule="exact"/>
        <w:jc w:val="left"/>
        <w:rPr>
          <w:rFonts w:ascii="仿宋_GB2312" w:hAnsi="???" w:eastAsia="仿宋_GB2312" w:cs="Times New Roman"/>
          <w:color w:val="000000"/>
          <w:kern w:val="0"/>
          <w:sz w:val="32"/>
          <w:szCs w:val="32"/>
        </w:rPr>
      </w:pPr>
      <w:r>
        <w:rPr>
          <w:rFonts w:ascii="???" w:hAnsi="???" w:eastAsia="仿宋_GB2312" w:cs="Times New Roman"/>
          <w:color w:val="000000"/>
          <w:kern w:val="0"/>
          <w:sz w:val="28"/>
          <w:szCs w:val="28"/>
        </w:rPr>
        <w:t> 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一、企业基本情况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介绍企业生产经营情况，包括企业法人所有制性质，营业收入，近两年的销售收入、利润、税金、固定资产、资产负债率，现有工艺装备水平，产品生产、销售情况及在行业中地位，技术研发机构，近两年研发投入及人员情况等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二、项目建设情况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重点介绍项目建设主要内容以及项目实施进展情况，主要说明项目完成的总投资和固定资产投资情况，其中固定资产投资重点表述设备（含技术、软件等）投入以及设备安装调试、投入使用情况等。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三、效益分析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重点介绍实施该技改项目建设的意义、经济效益和社会效益，包括项目实施后预计企业产能提升、节能减排、淘汰落后、提质增效、安全生产等成效。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仿宋_GB2312" w:eastAsia="仿宋_GB2312" w:cs="Times New Roman"/>
          <w:kern w:val="0"/>
          <w:sz w:val="32"/>
          <w:szCs w:val="32"/>
        </w:rPr>
      </w:pPr>
    </w:p>
    <w:p>
      <w:pPr>
        <w:widowControl/>
        <w:spacing w:line="600" w:lineRule="exact"/>
        <w:ind w:firstLine="4160" w:firstLineChars="1300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申请企业名称（加盖公章）：</w:t>
      </w:r>
    </w:p>
    <w:p>
      <w:pPr>
        <w:widowControl/>
        <w:spacing w:line="600" w:lineRule="exact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98" w:right="1531" w:bottom="1418" w:left="1531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HorizontalSpacing w:val="21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WRlMWU1OWNmYjBhYmRkOTI4MjQ1MzY2NDZjNTQifQ=="/>
  </w:docVars>
  <w:rsids>
    <w:rsidRoot w:val="00C571B8"/>
    <w:rsid w:val="00001370"/>
    <w:rsid w:val="00006016"/>
    <w:rsid w:val="00011D66"/>
    <w:rsid w:val="00012D6D"/>
    <w:rsid w:val="00017CAF"/>
    <w:rsid w:val="000266AA"/>
    <w:rsid w:val="0002696C"/>
    <w:rsid w:val="00026F8F"/>
    <w:rsid w:val="00030625"/>
    <w:rsid w:val="00037C3C"/>
    <w:rsid w:val="000400FE"/>
    <w:rsid w:val="000448E7"/>
    <w:rsid w:val="000454C4"/>
    <w:rsid w:val="000474E5"/>
    <w:rsid w:val="000503FA"/>
    <w:rsid w:val="00050506"/>
    <w:rsid w:val="000510EC"/>
    <w:rsid w:val="000553F9"/>
    <w:rsid w:val="00055E47"/>
    <w:rsid w:val="000712CC"/>
    <w:rsid w:val="00072C82"/>
    <w:rsid w:val="0007312E"/>
    <w:rsid w:val="00080547"/>
    <w:rsid w:val="000820D6"/>
    <w:rsid w:val="00083569"/>
    <w:rsid w:val="00086235"/>
    <w:rsid w:val="00087DF0"/>
    <w:rsid w:val="000909E6"/>
    <w:rsid w:val="000A0FF9"/>
    <w:rsid w:val="000A2713"/>
    <w:rsid w:val="000A66E0"/>
    <w:rsid w:val="000A777F"/>
    <w:rsid w:val="000C233B"/>
    <w:rsid w:val="000D2CCE"/>
    <w:rsid w:val="000D50BA"/>
    <w:rsid w:val="000D58E9"/>
    <w:rsid w:val="000D6350"/>
    <w:rsid w:val="000E03ED"/>
    <w:rsid w:val="000E3E30"/>
    <w:rsid w:val="000E5680"/>
    <w:rsid w:val="000E58F4"/>
    <w:rsid w:val="000E7AD9"/>
    <w:rsid w:val="000F03AF"/>
    <w:rsid w:val="000F2B61"/>
    <w:rsid w:val="000F5812"/>
    <w:rsid w:val="000F79F5"/>
    <w:rsid w:val="00102390"/>
    <w:rsid w:val="00102A0D"/>
    <w:rsid w:val="0010724E"/>
    <w:rsid w:val="00107680"/>
    <w:rsid w:val="0011084E"/>
    <w:rsid w:val="001109A6"/>
    <w:rsid w:val="00114696"/>
    <w:rsid w:val="00114D0A"/>
    <w:rsid w:val="001157F8"/>
    <w:rsid w:val="001227C3"/>
    <w:rsid w:val="00127879"/>
    <w:rsid w:val="0013225F"/>
    <w:rsid w:val="00132BDF"/>
    <w:rsid w:val="00135D78"/>
    <w:rsid w:val="00135F4B"/>
    <w:rsid w:val="00137F71"/>
    <w:rsid w:val="00141D54"/>
    <w:rsid w:val="0015114E"/>
    <w:rsid w:val="0015194A"/>
    <w:rsid w:val="00155E06"/>
    <w:rsid w:val="001608E0"/>
    <w:rsid w:val="00173E13"/>
    <w:rsid w:val="00177445"/>
    <w:rsid w:val="00182BDF"/>
    <w:rsid w:val="00182D77"/>
    <w:rsid w:val="00191819"/>
    <w:rsid w:val="00192682"/>
    <w:rsid w:val="001932D1"/>
    <w:rsid w:val="00193D5D"/>
    <w:rsid w:val="00194971"/>
    <w:rsid w:val="00194D99"/>
    <w:rsid w:val="0019537B"/>
    <w:rsid w:val="001965CB"/>
    <w:rsid w:val="001978D7"/>
    <w:rsid w:val="00197926"/>
    <w:rsid w:val="001A01A8"/>
    <w:rsid w:val="001B2107"/>
    <w:rsid w:val="001B569C"/>
    <w:rsid w:val="001B5B42"/>
    <w:rsid w:val="001B66A9"/>
    <w:rsid w:val="001B67C5"/>
    <w:rsid w:val="001B7F22"/>
    <w:rsid w:val="001C0FAF"/>
    <w:rsid w:val="001C2220"/>
    <w:rsid w:val="001D101E"/>
    <w:rsid w:val="001D3DA5"/>
    <w:rsid w:val="001E7969"/>
    <w:rsid w:val="001F3929"/>
    <w:rsid w:val="001F5B5C"/>
    <w:rsid w:val="001F78BF"/>
    <w:rsid w:val="001F78C0"/>
    <w:rsid w:val="00202488"/>
    <w:rsid w:val="00202A4E"/>
    <w:rsid w:val="00210DA9"/>
    <w:rsid w:val="0021342E"/>
    <w:rsid w:val="00225D8F"/>
    <w:rsid w:val="00227949"/>
    <w:rsid w:val="002316FB"/>
    <w:rsid w:val="00233DB3"/>
    <w:rsid w:val="0023425C"/>
    <w:rsid w:val="00234D47"/>
    <w:rsid w:val="0023683E"/>
    <w:rsid w:val="00240288"/>
    <w:rsid w:val="00260EE8"/>
    <w:rsid w:val="00261114"/>
    <w:rsid w:val="00271D4A"/>
    <w:rsid w:val="002727D0"/>
    <w:rsid w:val="0027559C"/>
    <w:rsid w:val="00282B7F"/>
    <w:rsid w:val="002869C5"/>
    <w:rsid w:val="00287A8D"/>
    <w:rsid w:val="0029011A"/>
    <w:rsid w:val="00292CD0"/>
    <w:rsid w:val="002932A4"/>
    <w:rsid w:val="002938E5"/>
    <w:rsid w:val="002A004F"/>
    <w:rsid w:val="002A60B5"/>
    <w:rsid w:val="002A681F"/>
    <w:rsid w:val="002A6A3A"/>
    <w:rsid w:val="002A6AA1"/>
    <w:rsid w:val="002B0428"/>
    <w:rsid w:val="002B1FE6"/>
    <w:rsid w:val="002C31F6"/>
    <w:rsid w:val="002C3DAA"/>
    <w:rsid w:val="002C6EF4"/>
    <w:rsid w:val="002C7189"/>
    <w:rsid w:val="002D4D86"/>
    <w:rsid w:val="002D6627"/>
    <w:rsid w:val="002E1A2A"/>
    <w:rsid w:val="002F28C1"/>
    <w:rsid w:val="00301050"/>
    <w:rsid w:val="00301850"/>
    <w:rsid w:val="00305FF2"/>
    <w:rsid w:val="00307D8C"/>
    <w:rsid w:val="00310907"/>
    <w:rsid w:val="003148E7"/>
    <w:rsid w:val="003216A0"/>
    <w:rsid w:val="00323B97"/>
    <w:rsid w:val="00323FEF"/>
    <w:rsid w:val="003307FC"/>
    <w:rsid w:val="00333D25"/>
    <w:rsid w:val="00355CB1"/>
    <w:rsid w:val="00360A33"/>
    <w:rsid w:val="003625A5"/>
    <w:rsid w:val="0036391C"/>
    <w:rsid w:val="00365944"/>
    <w:rsid w:val="00367F9B"/>
    <w:rsid w:val="0037679E"/>
    <w:rsid w:val="00377A2B"/>
    <w:rsid w:val="0038014D"/>
    <w:rsid w:val="00381B03"/>
    <w:rsid w:val="00382A00"/>
    <w:rsid w:val="00382FA4"/>
    <w:rsid w:val="003848D7"/>
    <w:rsid w:val="003851E2"/>
    <w:rsid w:val="003851E9"/>
    <w:rsid w:val="00386560"/>
    <w:rsid w:val="00391160"/>
    <w:rsid w:val="003A1A47"/>
    <w:rsid w:val="003A2EA0"/>
    <w:rsid w:val="003A46FF"/>
    <w:rsid w:val="003B19BA"/>
    <w:rsid w:val="003B5023"/>
    <w:rsid w:val="003C7197"/>
    <w:rsid w:val="003C76B7"/>
    <w:rsid w:val="003C7CDF"/>
    <w:rsid w:val="003D011B"/>
    <w:rsid w:val="003D0490"/>
    <w:rsid w:val="003D1DE3"/>
    <w:rsid w:val="003D675B"/>
    <w:rsid w:val="003E0518"/>
    <w:rsid w:val="003E3930"/>
    <w:rsid w:val="003E7983"/>
    <w:rsid w:val="003F305B"/>
    <w:rsid w:val="003F6111"/>
    <w:rsid w:val="004078A0"/>
    <w:rsid w:val="00410237"/>
    <w:rsid w:val="00411560"/>
    <w:rsid w:val="00411C04"/>
    <w:rsid w:val="00412A18"/>
    <w:rsid w:val="00412D2E"/>
    <w:rsid w:val="00414C72"/>
    <w:rsid w:val="00415B24"/>
    <w:rsid w:val="00420C98"/>
    <w:rsid w:val="00421037"/>
    <w:rsid w:val="004223DD"/>
    <w:rsid w:val="00424110"/>
    <w:rsid w:val="004336EA"/>
    <w:rsid w:val="00437930"/>
    <w:rsid w:val="004424D3"/>
    <w:rsid w:val="00444EF5"/>
    <w:rsid w:val="00445838"/>
    <w:rsid w:val="0045443D"/>
    <w:rsid w:val="00456454"/>
    <w:rsid w:val="004569AF"/>
    <w:rsid w:val="00461C3D"/>
    <w:rsid w:val="0046354F"/>
    <w:rsid w:val="004646D0"/>
    <w:rsid w:val="00472EF4"/>
    <w:rsid w:val="00476C8B"/>
    <w:rsid w:val="00487B49"/>
    <w:rsid w:val="00491AA2"/>
    <w:rsid w:val="00493F22"/>
    <w:rsid w:val="00497476"/>
    <w:rsid w:val="004A022C"/>
    <w:rsid w:val="004A32B6"/>
    <w:rsid w:val="004A5960"/>
    <w:rsid w:val="004A74D4"/>
    <w:rsid w:val="004A7E28"/>
    <w:rsid w:val="004B3FA1"/>
    <w:rsid w:val="004C029D"/>
    <w:rsid w:val="004C57DD"/>
    <w:rsid w:val="004C7323"/>
    <w:rsid w:val="004D13FC"/>
    <w:rsid w:val="004D275A"/>
    <w:rsid w:val="004D5C2A"/>
    <w:rsid w:val="004E3A1D"/>
    <w:rsid w:val="004E625B"/>
    <w:rsid w:val="004F07D5"/>
    <w:rsid w:val="004F321C"/>
    <w:rsid w:val="004F4BC5"/>
    <w:rsid w:val="004F7968"/>
    <w:rsid w:val="00500EAE"/>
    <w:rsid w:val="00512875"/>
    <w:rsid w:val="00513F75"/>
    <w:rsid w:val="005142F8"/>
    <w:rsid w:val="005275C1"/>
    <w:rsid w:val="00527B66"/>
    <w:rsid w:val="0053004B"/>
    <w:rsid w:val="00530699"/>
    <w:rsid w:val="005322C8"/>
    <w:rsid w:val="00535012"/>
    <w:rsid w:val="005359B3"/>
    <w:rsid w:val="00537687"/>
    <w:rsid w:val="00540CC4"/>
    <w:rsid w:val="00545F79"/>
    <w:rsid w:val="0054628E"/>
    <w:rsid w:val="0055348C"/>
    <w:rsid w:val="005540E7"/>
    <w:rsid w:val="005546C9"/>
    <w:rsid w:val="00556918"/>
    <w:rsid w:val="005612CC"/>
    <w:rsid w:val="005630EB"/>
    <w:rsid w:val="00564769"/>
    <w:rsid w:val="00565734"/>
    <w:rsid w:val="0057474D"/>
    <w:rsid w:val="005754D8"/>
    <w:rsid w:val="00577025"/>
    <w:rsid w:val="00580E67"/>
    <w:rsid w:val="0058276F"/>
    <w:rsid w:val="00590297"/>
    <w:rsid w:val="005912B4"/>
    <w:rsid w:val="00594DA4"/>
    <w:rsid w:val="005A2EDD"/>
    <w:rsid w:val="005A5810"/>
    <w:rsid w:val="005B0B06"/>
    <w:rsid w:val="005B5918"/>
    <w:rsid w:val="005B7ECB"/>
    <w:rsid w:val="005D1783"/>
    <w:rsid w:val="005D1D23"/>
    <w:rsid w:val="005D2ECE"/>
    <w:rsid w:val="005E12F0"/>
    <w:rsid w:val="005E48E1"/>
    <w:rsid w:val="005E649B"/>
    <w:rsid w:val="005E6710"/>
    <w:rsid w:val="005E714C"/>
    <w:rsid w:val="005F2897"/>
    <w:rsid w:val="005F336E"/>
    <w:rsid w:val="005F35A7"/>
    <w:rsid w:val="005F4E8D"/>
    <w:rsid w:val="005F5D34"/>
    <w:rsid w:val="006022C3"/>
    <w:rsid w:val="006110BF"/>
    <w:rsid w:val="006130D9"/>
    <w:rsid w:val="006144EB"/>
    <w:rsid w:val="00614C8F"/>
    <w:rsid w:val="00621019"/>
    <w:rsid w:val="00632803"/>
    <w:rsid w:val="0065039B"/>
    <w:rsid w:val="00650823"/>
    <w:rsid w:val="00650989"/>
    <w:rsid w:val="00651A35"/>
    <w:rsid w:val="0065497F"/>
    <w:rsid w:val="006551F9"/>
    <w:rsid w:val="006567AB"/>
    <w:rsid w:val="0065681B"/>
    <w:rsid w:val="00666085"/>
    <w:rsid w:val="0066698C"/>
    <w:rsid w:val="00674986"/>
    <w:rsid w:val="00676D37"/>
    <w:rsid w:val="00677DF9"/>
    <w:rsid w:val="0068369E"/>
    <w:rsid w:val="006837A6"/>
    <w:rsid w:val="006850A0"/>
    <w:rsid w:val="00687FFC"/>
    <w:rsid w:val="006902C6"/>
    <w:rsid w:val="006912D9"/>
    <w:rsid w:val="00697A82"/>
    <w:rsid w:val="00697ECD"/>
    <w:rsid w:val="006A020C"/>
    <w:rsid w:val="006A10D5"/>
    <w:rsid w:val="006A16E8"/>
    <w:rsid w:val="006A5FA2"/>
    <w:rsid w:val="006A65B4"/>
    <w:rsid w:val="006B39CE"/>
    <w:rsid w:val="006C00EE"/>
    <w:rsid w:val="006C79FF"/>
    <w:rsid w:val="006D02D3"/>
    <w:rsid w:val="006D1D92"/>
    <w:rsid w:val="006D3148"/>
    <w:rsid w:val="006D3A12"/>
    <w:rsid w:val="006D6591"/>
    <w:rsid w:val="006E01D0"/>
    <w:rsid w:val="006E16B3"/>
    <w:rsid w:val="006F255A"/>
    <w:rsid w:val="006F4C8B"/>
    <w:rsid w:val="00700B58"/>
    <w:rsid w:val="00701B2A"/>
    <w:rsid w:val="00702ECD"/>
    <w:rsid w:val="00703DD9"/>
    <w:rsid w:val="00706E06"/>
    <w:rsid w:val="00710AA3"/>
    <w:rsid w:val="007138AF"/>
    <w:rsid w:val="00715385"/>
    <w:rsid w:val="00717E0B"/>
    <w:rsid w:val="007335C9"/>
    <w:rsid w:val="007342A3"/>
    <w:rsid w:val="007354B0"/>
    <w:rsid w:val="007407A8"/>
    <w:rsid w:val="00742CF8"/>
    <w:rsid w:val="00746F4F"/>
    <w:rsid w:val="00750BE2"/>
    <w:rsid w:val="00751EDB"/>
    <w:rsid w:val="0075366D"/>
    <w:rsid w:val="00760B48"/>
    <w:rsid w:val="0076148E"/>
    <w:rsid w:val="0076335D"/>
    <w:rsid w:val="00767276"/>
    <w:rsid w:val="00775F3E"/>
    <w:rsid w:val="00783F38"/>
    <w:rsid w:val="00790C31"/>
    <w:rsid w:val="00797D8A"/>
    <w:rsid w:val="007A2C41"/>
    <w:rsid w:val="007A3053"/>
    <w:rsid w:val="007A3C0D"/>
    <w:rsid w:val="007A4FFA"/>
    <w:rsid w:val="007A657D"/>
    <w:rsid w:val="007A7B70"/>
    <w:rsid w:val="007B02AD"/>
    <w:rsid w:val="007B5F75"/>
    <w:rsid w:val="007B7EF2"/>
    <w:rsid w:val="007B7F81"/>
    <w:rsid w:val="007C3FD0"/>
    <w:rsid w:val="007C4346"/>
    <w:rsid w:val="007C54B0"/>
    <w:rsid w:val="007D053E"/>
    <w:rsid w:val="007D0B2B"/>
    <w:rsid w:val="007D76A2"/>
    <w:rsid w:val="007D78DD"/>
    <w:rsid w:val="007E0372"/>
    <w:rsid w:val="007F1F6F"/>
    <w:rsid w:val="007F2914"/>
    <w:rsid w:val="007F40D7"/>
    <w:rsid w:val="00800ABA"/>
    <w:rsid w:val="00801490"/>
    <w:rsid w:val="00801902"/>
    <w:rsid w:val="00802D43"/>
    <w:rsid w:val="008037E4"/>
    <w:rsid w:val="00806437"/>
    <w:rsid w:val="008126D5"/>
    <w:rsid w:val="00830A3B"/>
    <w:rsid w:val="00844BF8"/>
    <w:rsid w:val="00845606"/>
    <w:rsid w:val="00845CA5"/>
    <w:rsid w:val="0084777D"/>
    <w:rsid w:val="00857CEE"/>
    <w:rsid w:val="0086079E"/>
    <w:rsid w:val="0086132C"/>
    <w:rsid w:val="00864482"/>
    <w:rsid w:val="0086489E"/>
    <w:rsid w:val="008800D5"/>
    <w:rsid w:val="00880B52"/>
    <w:rsid w:val="00884BAF"/>
    <w:rsid w:val="00892B9B"/>
    <w:rsid w:val="00895C58"/>
    <w:rsid w:val="00897622"/>
    <w:rsid w:val="008A7B52"/>
    <w:rsid w:val="008B14C5"/>
    <w:rsid w:val="008B2BB0"/>
    <w:rsid w:val="008B5C6C"/>
    <w:rsid w:val="008C1B03"/>
    <w:rsid w:val="008C3D34"/>
    <w:rsid w:val="008D1D3F"/>
    <w:rsid w:val="008E27C5"/>
    <w:rsid w:val="008E332A"/>
    <w:rsid w:val="008F05B1"/>
    <w:rsid w:val="008F380C"/>
    <w:rsid w:val="008F7269"/>
    <w:rsid w:val="00900933"/>
    <w:rsid w:val="00904963"/>
    <w:rsid w:val="009071C2"/>
    <w:rsid w:val="00912773"/>
    <w:rsid w:val="009130BA"/>
    <w:rsid w:val="009204C0"/>
    <w:rsid w:val="00922210"/>
    <w:rsid w:val="009242FE"/>
    <w:rsid w:val="00924FDB"/>
    <w:rsid w:val="00927990"/>
    <w:rsid w:val="00927CC4"/>
    <w:rsid w:val="00930A4F"/>
    <w:rsid w:val="009339DC"/>
    <w:rsid w:val="00933D76"/>
    <w:rsid w:val="00934540"/>
    <w:rsid w:val="0093606E"/>
    <w:rsid w:val="00936CAB"/>
    <w:rsid w:val="00937DF8"/>
    <w:rsid w:val="00941FCA"/>
    <w:rsid w:val="009428A4"/>
    <w:rsid w:val="00942B52"/>
    <w:rsid w:val="00943100"/>
    <w:rsid w:val="00943D7B"/>
    <w:rsid w:val="009444F2"/>
    <w:rsid w:val="009463C9"/>
    <w:rsid w:val="00951984"/>
    <w:rsid w:val="009602F7"/>
    <w:rsid w:val="00966314"/>
    <w:rsid w:val="009663E3"/>
    <w:rsid w:val="00971A43"/>
    <w:rsid w:val="0097208A"/>
    <w:rsid w:val="00974091"/>
    <w:rsid w:val="00981E4D"/>
    <w:rsid w:val="009831B7"/>
    <w:rsid w:val="009843BD"/>
    <w:rsid w:val="009921A5"/>
    <w:rsid w:val="00996893"/>
    <w:rsid w:val="009A1232"/>
    <w:rsid w:val="009B2F2C"/>
    <w:rsid w:val="009B42FB"/>
    <w:rsid w:val="009B4835"/>
    <w:rsid w:val="009C175D"/>
    <w:rsid w:val="009D0AA4"/>
    <w:rsid w:val="009D5E71"/>
    <w:rsid w:val="009D7EF2"/>
    <w:rsid w:val="009D7FC6"/>
    <w:rsid w:val="009E2CA5"/>
    <w:rsid w:val="009E2FCB"/>
    <w:rsid w:val="009E3C78"/>
    <w:rsid w:val="009E62AE"/>
    <w:rsid w:val="009E6477"/>
    <w:rsid w:val="009E6CAF"/>
    <w:rsid w:val="009F007E"/>
    <w:rsid w:val="009F0A84"/>
    <w:rsid w:val="009F0E3D"/>
    <w:rsid w:val="009F28AE"/>
    <w:rsid w:val="009F5B48"/>
    <w:rsid w:val="00A007BE"/>
    <w:rsid w:val="00A05CE8"/>
    <w:rsid w:val="00A1298E"/>
    <w:rsid w:val="00A159E9"/>
    <w:rsid w:val="00A236D8"/>
    <w:rsid w:val="00A23E53"/>
    <w:rsid w:val="00A259B3"/>
    <w:rsid w:val="00A3018A"/>
    <w:rsid w:val="00A37D37"/>
    <w:rsid w:val="00A40931"/>
    <w:rsid w:val="00A43073"/>
    <w:rsid w:val="00A435A4"/>
    <w:rsid w:val="00A43913"/>
    <w:rsid w:val="00A43F51"/>
    <w:rsid w:val="00A44ABB"/>
    <w:rsid w:val="00A45B81"/>
    <w:rsid w:val="00A46C1F"/>
    <w:rsid w:val="00A51A97"/>
    <w:rsid w:val="00A55C54"/>
    <w:rsid w:val="00A57251"/>
    <w:rsid w:val="00A6059C"/>
    <w:rsid w:val="00A61503"/>
    <w:rsid w:val="00A64C45"/>
    <w:rsid w:val="00A65DB0"/>
    <w:rsid w:val="00A720B0"/>
    <w:rsid w:val="00A734F1"/>
    <w:rsid w:val="00A838AD"/>
    <w:rsid w:val="00A908AC"/>
    <w:rsid w:val="00A90BD2"/>
    <w:rsid w:val="00A97D46"/>
    <w:rsid w:val="00AA54C0"/>
    <w:rsid w:val="00AB1CF8"/>
    <w:rsid w:val="00AB28F2"/>
    <w:rsid w:val="00AB3A6C"/>
    <w:rsid w:val="00AB67C5"/>
    <w:rsid w:val="00AB7AA0"/>
    <w:rsid w:val="00AC348E"/>
    <w:rsid w:val="00AC5440"/>
    <w:rsid w:val="00AD30A8"/>
    <w:rsid w:val="00AD6282"/>
    <w:rsid w:val="00AE0208"/>
    <w:rsid w:val="00AE54DC"/>
    <w:rsid w:val="00AE79E3"/>
    <w:rsid w:val="00AF099B"/>
    <w:rsid w:val="00AF1E4C"/>
    <w:rsid w:val="00AF33CE"/>
    <w:rsid w:val="00AF622E"/>
    <w:rsid w:val="00B05077"/>
    <w:rsid w:val="00B131AB"/>
    <w:rsid w:val="00B142FE"/>
    <w:rsid w:val="00B24229"/>
    <w:rsid w:val="00B32608"/>
    <w:rsid w:val="00B3311D"/>
    <w:rsid w:val="00B351D0"/>
    <w:rsid w:val="00B46E4B"/>
    <w:rsid w:val="00B53CBD"/>
    <w:rsid w:val="00B56450"/>
    <w:rsid w:val="00B57AA9"/>
    <w:rsid w:val="00B613E8"/>
    <w:rsid w:val="00B6156C"/>
    <w:rsid w:val="00B73044"/>
    <w:rsid w:val="00B800D9"/>
    <w:rsid w:val="00B806CF"/>
    <w:rsid w:val="00B80A10"/>
    <w:rsid w:val="00B81F88"/>
    <w:rsid w:val="00B84800"/>
    <w:rsid w:val="00B8501D"/>
    <w:rsid w:val="00B94D88"/>
    <w:rsid w:val="00B9668A"/>
    <w:rsid w:val="00B96BDA"/>
    <w:rsid w:val="00B97537"/>
    <w:rsid w:val="00BA139F"/>
    <w:rsid w:val="00BA2F33"/>
    <w:rsid w:val="00BB0E43"/>
    <w:rsid w:val="00BB42B9"/>
    <w:rsid w:val="00BC02E9"/>
    <w:rsid w:val="00BC0AB2"/>
    <w:rsid w:val="00BC0B84"/>
    <w:rsid w:val="00BD0A25"/>
    <w:rsid w:val="00BD119C"/>
    <w:rsid w:val="00BD27A4"/>
    <w:rsid w:val="00BE2E6E"/>
    <w:rsid w:val="00BF0FC5"/>
    <w:rsid w:val="00BF2F43"/>
    <w:rsid w:val="00BF7515"/>
    <w:rsid w:val="00C00E44"/>
    <w:rsid w:val="00C03E14"/>
    <w:rsid w:val="00C04F12"/>
    <w:rsid w:val="00C16FB8"/>
    <w:rsid w:val="00C16FE3"/>
    <w:rsid w:val="00C22AB5"/>
    <w:rsid w:val="00C25FB2"/>
    <w:rsid w:val="00C30913"/>
    <w:rsid w:val="00C33113"/>
    <w:rsid w:val="00C41B17"/>
    <w:rsid w:val="00C41CA0"/>
    <w:rsid w:val="00C422EB"/>
    <w:rsid w:val="00C4774D"/>
    <w:rsid w:val="00C501D5"/>
    <w:rsid w:val="00C54C63"/>
    <w:rsid w:val="00C5528D"/>
    <w:rsid w:val="00C571B8"/>
    <w:rsid w:val="00C57C3C"/>
    <w:rsid w:val="00C60D8F"/>
    <w:rsid w:val="00C61235"/>
    <w:rsid w:val="00C67296"/>
    <w:rsid w:val="00C72A19"/>
    <w:rsid w:val="00C73CB6"/>
    <w:rsid w:val="00C73E13"/>
    <w:rsid w:val="00C77537"/>
    <w:rsid w:val="00C77F1F"/>
    <w:rsid w:val="00C80975"/>
    <w:rsid w:val="00C814C7"/>
    <w:rsid w:val="00C91469"/>
    <w:rsid w:val="00C924CC"/>
    <w:rsid w:val="00C93B1D"/>
    <w:rsid w:val="00C96A33"/>
    <w:rsid w:val="00CA2E48"/>
    <w:rsid w:val="00CA5053"/>
    <w:rsid w:val="00CB3F3E"/>
    <w:rsid w:val="00CB6188"/>
    <w:rsid w:val="00CC7BA7"/>
    <w:rsid w:val="00CD1DEE"/>
    <w:rsid w:val="00CD6E30"/>
    <w:rsid w:val="00CE0B8A"/>
    <w:rsid w:val="00CE43E8"/>
    <w:rsid w:val="00CF2669"/>
    <w:rsid w:val="00CF638E"/>
    <w:rsid w:val="00CF7B08"/>
    <w:rsid w:val="00D0379E"/>
    <w:rsid w:val="00D05AAD"/>
    <w:rsid w:val="00D123D1"/>
    <w:rsid w:val="00D14F87"/>
    <w:rsid w:val="00D21007"/>
    <w:rsid w:val="00D220BD"/>
    <w:rsid w:val="00D247ED"/>
    <w:rsid w:val="00D2552D"/>
    <w:rsid w:val="00D379A4"/>
    <w:rsid w:val="00D508D4"/>
    <w:rsid w:val="00D52E6D"/>
    <w:rsid w:val="00D5332E"/>
    <w:rsid w:val="00D6177F"/>
    <w:rsid w:val="00D64453"/>
    <w:rsid w:val="00D644A0"/>
    <w:rsid w:val="00D64ABE"/>
    <w:rsid w:val="00D71293"/>
    <w:rsid w:val="00D713DA"/>
    <w:rsid w:val="00D75E80"/>
    <w:rsid w:val="00D768E5"/>
    <w:rsid w:val="00D76F28"/>
    <w:rsid w:val="00D8151B"/>
    <w:rsid w:val="00D8162C"/>
    <w:rsid w:val="00D81DE3"/>
    <w:rsid w:val="00D82AEE"/>
    <w:rsid w:val="00D832F9"/>
    <w:rsid w:val="00D8668E"/>
    <w:rsid w:val="00D9182D"/>
    <w:rsid w:val="00D91ACA"/>
    <w:rsid w:val="00D9404A"/>
    <w:rsid w:val="00D96C78"/>
    <w:rsid w:val="00DA0365"/>
    <w:rsid w:val="00DA1CFF"/>
    <w:rsid w:val="00DA51A6"/>
    <w:rsid w:val="00DA68C0"/>
    <w:rsid w:val="00DB7C7C"/>
    <w:rsid w:val="00DC411F"/>
    <w:rsid w:val="00DC5E51"/>
    <w:rsid w:val="00DC6026"/>
    <w:rsid w:val="00DC6A5A"/>
    <w:rsid w:val="00DD3499"/>
    <w:rsid w:val="00DD429B"/>
    <w:rsid w:val="00DD598A"/>
    <w:rsid w:val="00DE6869"/>
    <w:rsid w:val="00DE6EE6"/>
    <w:rsid w:val="00DF34BB"/>
    <w:rsid w:val="00DF5771"/>
    <w:rsid w:val="00E003EA"/>
    <w:rsid w:val="00E03946"/>
    <w:rsid w:val="00E04323"/>
    <w:rsid w:val="00E051BF"/>
    <w:rsid w:val="00E069E2"/>
    <w:rsid w:val="00E1608C"/>
    <w:rsid w:val="00E17B3B"/>
    <w:rsid w:val="00E21E1D"/>
    <w:rsid w:val="00E31070"/>
    <w:rsid w:val="00E31AE8"/>
    <w:rsid w:val="00E33572"/>
    <w:rsid w:val="00E518CC"/>
    <w:rsid w:val="00E52A35"/>
    <w:rsid w:val="00E5411B"/>
    <w:rsid w:val="00E63AE1"/>
    <w:rsid w:val="00E64B6B"/>
    <w:rsid w:val="00E67B79"/>
    <w:rsid w:val="00E74F1A"/>
    <w:rsid w:val="00E75805"/>
    <w:rsid w:val="00E83A53"/>
    <w:rsid w:val="00E8461C"/>
    <w:rsid w:val="00E872B5"/>
    <w:rsid w:val="00E90D7C"/>
    <w:rsid w:val="00E95647"/>
    <w:rsid w:val="00E957A3"/>
    <w:rsid w:val="00EA0FC9"/>
    <w:rsid w:val="00EA2CDD"/>
    <w:rsid w:val="00EA3193"/>
    <w:rsid w:val="00EA47F0"/>
    <w:rsid w:val="00EB04AB"/>
    <w:rsid w:val="00EB175C"/>
    <w:rsid w:val="00EB23AE"/>
    <w:rsid w:val="00EC30A6"/>
    <w:rsid w:val="00EC43ED"/>
    <w:rsid w:val="00EC5469"/>
    <w:rsid w:val="00EC5813"/>
    <w:rsid w:val="00EC59FB"/>
    <w:rsid w:val="00ED4F80"/>
    <w:rsid w:val="00ED5ED5"/>
    <w:rsid w:val="00ED76A1"/>
    <w:rsid w:val="00EE20CD"/>
    <w:rsid w:val="00EE397D"/>
    <w:rsid w:val="00EF37C9"/>
    <w:rsid w:val="00EF5234"/>
    <w:rsid w:val="00EF5E6F"/>
    <w:rsid w:val="00EF6E8F"/>
    <w:rsid w:val="00F02A10"/>
    <w:rsid w:val="00F04E8F"/>
    <w:rsid w:val="00F14FE2"/>
    <w:rsid w:val="00F1675A"/>
    <w:rsid w:val="00F218E4"/>
    <w:rsid w:val="00F2202E"/>
    <w:rsid w:val="00F236CC"/>
    <w:rsid w:val="00F25189"/>
    <w:rsid w:val="00F25AF0"/>
    <w:rsid w:val="00F27BCE"/>
    <w:rsid w:val="00F3057A"/>
    <w:rsid w:val="00F431F2"/>
    <w:rsid w:val="00F45AB0"/>
    <w:rsid w:val="00F56DEA"/>
    <w:rsid w:val="00F625EF"/>
    <w:rsid w:val="00F632D1"/>
    <w:rsid w:val="00F723E4"/>
    <w:rsid w:val="00F77A83"/>
    <w:rsid w:val="00F77CC4"/>
    <w:rsid w:val="00F77CE3"/>
    <w:rsid w:val="00F837B0"/>
    <w:rsid w:val="00F85244"/>
    <w:rsid w:val="00F853C5"/>
    <w:rsid w:val="00F928D5"/>
    <w:rsid w:val="00F93E2E"/>
    <w:rsid w:val="00F94F63"/>
    <w:rsid w:val="00F95089"/>
    <w:rsid w:val="00F96017"/>
    <w:rsid w:val="00FA1990"/>
    <w:rsid w:val="00FA53BF"/>
    <w:rsid w:val="00FB374B"/>
    <w:rsid w:val="00FB51AD"/>
    <w:rsid w:val="00FB7A89"/>
    <w:rsid w:val="00FD00BF"/>
    <w:rsid w:val="00FE1327"/>
    <w:rsid w:val="00FF3CAC"/>
    <w:rsid w:val="00FF5956"/>
    <w:rsid w:val="021C63EF"/>
    <w:rsid w:val="026F1D88"/>
    <w:rsid w:val="03A58734"/>
    <w:rsid w:val="05D6A4C5"/>
    <w:rsid w:val="05F02932"/>
    <w:rsid w:val="066D0447"/>
    <w:rsid w:val="075F24DD"/>
    <w:rsid w:val="07FF037A"/>
    <w:rsid w:val="08DA58AA"/>
    <w:rsid w:val="091E5B0E"/>
    <w:rsid w:val="0B57CD53"/>
    <w:rsid w:val="0D650BF4"/>
    <w:rsid w:val="0E2A388C"/>
    <w:rsid w:val="0E8C6C58"/>
    <w:rsid w:val="0F8D34F3"/>
    <w:rsid w:val="0FB27B81"/>
    <w:rsid w:val="10E2026B"/>
    <w:rsid w:val="111B0337"/>
    <w:rsid w:val="118150A1"/>
    <w:rsid w:val="12772BD4"/>
    <w:rsid w:val="14BD767D"/>
    <w:rsid w:val="14C87A69"/>
    <w:rsid w:val="157C50C4"/>
    <w:rsid w:val="15EF663A"/>
    <w:rsid w:val="1A235D39"/>
    <w:rsid w:val="1BF7CFE6"/>
    <w:rsid w:val="1E4175B8"/>
    <w:rsid w:val="1E493399"/>
    <w:rsid w:val="1E5F5E20"/>
    <w:rsid w:val="1F013CD7"/>
    <w:rsid w:val="1F1FD88D"/>
    <w:rsid w:val="1FE6BD3D"/>
    <w:rsid w:val="20BA173A"/>
    <w:rsid w:val="23B34548"/>
    <w:rsid w:val="240504E6"/>
    <w:rsid w:val="2464040C"/>
    <w:rsid w:val="271E0E71"/>
    <w:rsid w:val="275323A5"/>
    <w:rsid w:val="282B0765"/>
    <w:rsid w:val="289A2AB7"/>
    <w:rsid w:val="2A21411F"/>
    <w:rsid w:val="2B8573AA"/>
    <w:rsid w:val="2C794DA4"/>
    <w:rsid w:val="2CE7CA1F"/>
    <w:rsid w:val="2DC08B3A"/>
    <w:rsid w:val="2DF9983C"/>
    <w:rsid w:val="2DFFBDA4"/>
    <w:rsid w:val="2FDC055A"/>
    <w:rsid w:val="2FE39FA2"/>
    <w:rsid w:val="34B4236E"/>
    <w:rsid w:val="36A68E43"/>
    <w:rsid w:val="36B26386"/>
    <w:rsid w:val="37FF1395"/>
    <w:rsid w:val="37FFFB8A"/>
    <w:rsid w:val="381A7700"/>
    <w:rsid w:val="38480868"/>
    <w:rsid w:val="38D53CA9"/>
    <w:rsid w:val="39BB884F"/>
    <w:rsid w:val="39BD2952"/>
    <w:rsid w:val="3A384103"/>
    <w:rsid w:val="3AF2A17B"/>
    <w:rsid w:val="3B5F5F95"/>
    <w:rsid w:val="3DFD2B49"/>
    <w:rsid w:val="3DFE983A"/>
    <w:rsid w:val="3EC76964"/>
    <w:rsid w:val="3EF6BFC1"/>
    <w:rsid w:val="3EFF331C"/>
    <w:rsid w:val="3EFF4886"/>
    <w:rsid w:val="3F6FB82C"/>
    <w:rsid w:val="3FABF3A1"/>
    <w:rsid w:val="3FFD4D4C"/>
    <w:rsid w:val="41155829"/>
    <w:rsid w:val="41551DA9"/>
    <w:rsid w:val="434E19EC"/>
    <w:rsid w:val="435B2515"/>
    <w:rsid w:val="43CB2081"/>
    <w:rsid w:val="45F67E97"/>
    <w:rsid w:val="48207904"/>
    <w:rsid w:val="4FBFDF80"/>
    <w:rsid w:val="4FE22B92"/>
    <w:rsid w:val="4FF30FCE"/>
    <w:rsid w:val="503D0962"/>
    <w:rsid w:val="53260E88"/>
    <w:rsid w:val="546F008A"/>
    <w:rsid w:val="56EE2285"/>
    <w:rsid w:val="577D1391"/>
    <w:rsid w:val="57FA7591"/>
    <w:rsid w:val="58893789"/>
    <w:rsid w:val="58F82C2B"/>
    <w:rsid w:val="59600BD5"/>
    <w:rsid w:val="59DD8E0C"/>
    <w:rsid w:val="5A2B0658"/>
    <w:rsid w:val="5B3B702B"/>
    <w:rsid w:val="5BEE2B2C"/>
    <w:rsid w:val="5BFFC91B"/>
    <w:rsid w:val="5DF40058"/>
    <w:rsid w:val="5EBFF28D"/>
    <w:rsid w:val="5EC74D41"/>
    <w:rsid w:val="5EDA86FF"/>
    <w:rsid w:val="5EFF6DE1"/>
    <w:rsid w:val="5FC5491E"/>
    <w:rsid w:val="5FD91733"/>
    <w:rsid w:val="5FED359C"/>
    <w:rsid w:val="5FFE63D1"/>
    <w:rsid w:val="623B200C"/>
    <w:rsid w:val="65E9F231"/>
    <w:rsid w:val="67FE4C3C"/>
    <w:rsid w:val="68106D02"/>
    <w:rsid w:val="699C4FFD"/>
    <w:rsid w:val="69AD46FB"/>
    <w:rsid w:val="69B67032"/>
    <w:rsid w:val="6AFB5D83"/>
    <w:rsid w:val="6B274EC9"/>
    <w:rsid w:val="6B674B06"/>
    <w:rsid w:val="6BDFB058"/>
    <w:rsid w:val="6C4C01EF"/>
    <w:rsid w:val="6CFD124C"/>
    <w:rsid w:val="6DEEF0E4"/>
    <w:rsid w:val="6E1E1C7A"/>
    <w:rsid w:val="6E9DD649"/>
    <w:rsid w:val="6EA630C3"/>
    <w:rsid w:val="6EAE77B8"/>
    <w:rsid w:val="6F57A30D"/>
    <w:rsid w:val="6FDD0FBA"/>
    <w:rsid w:val="6FFB6819"/>
    <w:rsid w:val="6FFF74C4"/>
    <w:rsid w:val="709D597D"/>
    <w:rsid w:val="724A1013"/>
    <w:rsid w:val="72893C88"/>
    <w:rsid w:val="7322536C"/>
    <w:rsid w:val="7377216D"/>
    <w:rsid w:val="739D8E6E"/>
    <w:rsid w:val="74DFFC79"/>
    <w:rsid w:val="753FD93F"/>
    <w:rsid w:val="754FA655"/>
    <w:rsid w:val="76771040"/>
    <w:rsid w:val="76C81993"/>
    <w:rsid w:val="76DF0B3B"/>
    <w:rsid w:val="77B7A6D7"/>
    <w:rsid w:val="77BE21A3"/>
    <w:rsid w:val="77DFAADF"/>
    <w:rsid w:val="77EF956F"/>
    <w:rsid w:val="77FEB053"/>
    <w:rsid w:val="77FF012C"/>
    <w:rsid w:val="77FF5D9D"/>
    <w:rsid w:val="77FF7B35"/>
    <w:rsid w:val="77FFA241"/>
    <w:rsid w:val="797422C8"/>
    <w:rsid w:val="79C698BB"/>
    <w:rsid w:val="79FFB699"/>
    <w:rsid w:val="7BEBFEBB"/>
    <w:rsid w:val="7C366A65"/>
    <w:rsid w:val="7C5EDF19"/>
    <w:rsid w:val="7CBF9E6B"/>
    <w:rsid w:val="7CFFC986"/>
    <w:rsid w:val="7D5B0D02"/>
    <w:rsid w:val="7DFEF62F"/>
    <w:rsid w:val="7E7EEBAC"/>
    <w:rsid w:val="7E87665D"/>
    <w:rsid w:val="7E951F45"/>
    <w:rsid w:val="7EBF69B4"/>
    <w:rsid w:val="7EEEF62B"/>
    <w:rsid w:val="7EF6A051"/>
    <w:rsid w:val="7F2F34B5"/>
    <w:rsid w:val="7F3F756A"/>
    <w:rsid w:val="7F3F82CC"/>
    <w:rsid w:val="7F77299E"/>
    <w:rsid w:val="7F7B8EEF"/>
    <w:rsid w:val="7F7F6D11"/>
    <w:rsid w:val="7F8FE03D"/>
    <w:rsid w:val="7F9F9C70"/>
    <w:rsid w:val="7FBCE46A"/>
    <w:rsid w:val="7FCF2395"/>
    <w:rsid w:val="7FDF48E0"/>
    <w:rsid w:val="7FF4971D"/>
    <w:rsid w:val="7FF5E4B7"/>
    <w:rsid w:val="7FF79009"/>
    <w:rsid w:val="7FFD2792"/>
    <w:rsid w:val="9EF9F6E9"/>
    <w:rsid w:val="9EFF6C98"/>
    <w:rsid w:val="9F7598E9"/>
    <w:rsid w:val="9FFF6992"/>
    <w:rsid w:val="A7A7B1BE"/>
    <w:rsid w:val="AD5D4ECA"/>
    <w:rsid w:val="ADFC84A5"/>
    <w:rsid w:val="AEDEE3DA"/>
    <w:rsid w:val="AF9EA5C6"/>
    <w:rsid w:val="AFDBB0C6"/>
    <w:rsid w:val="AFF69085"/>
    <w:rsid w:val="B1F0DE5A"/>
    <w:rsid w:val="B7822DE6"/>
    <w:rsid w:val="B7FD694A"/>
    <w:rsid w:val="B9ABA693"/>
    <w:rsid w:val="BDBF61BE"/>
    <w:rsid w:val="BDBFBE3B"/>
    <w:rsid w:val="BE5E0A8C"/>
    <w:rsid w:val="BEFE7F5B"/>
    <w:rsid w:val="BF5DC975"/>
    <w:rsid w:val="BFBFCE03"/>
    <w:rsid w:val="BFDE0CAF"/>
    <w:rsid w:val="BFEB2386"/>
    <w:rsid w:val="CBDDECF0"/>
    <w:rsid w:val="CEFF5BA9"/>
    <w:rsid w:val="D2FF1D21"/>
    <w:rsid w:val="D3DFCE36"/>
    <w:rsid w:val="DB7FB801"/>
    <w:rsid w:val="DC9FD98D"/>
    <w:rsid w:val="DDF733FF"/>
    <w:rsid w:val="DEFC0D6C"/>
    <w:rsid w:val="DFB5CCBE"/>
    <w:rsid w:val="DFBB6E79"/>
    <w:rsid w:val="DFEF556C"/>
    <w:rsid w:val="DFF2E669"/>
    <w:rsid w:val="DFFF0835"/>
    <w:rsid w:val="E4BF73A1"/>
    <w:rsid w:val="E5B3CEA2"/>
    <w:rsid w:val="E9FB8825"/>
    <w:rsid w:val="E9FFBA6B"/>
    <w:rsid w:val="EAAB5ADB"/>
    <w:rsid w:val="EB3D79AF"/>
    <w:rsid w:val="EB5A8981"/>
    <w:rsid w:val="EB7BE042"/>
    <w:rsid w:val="EDE794DF"/>
    <w:rsid w:val="EE5F008A"/>
    <w:rsid w:val="EE69A8D7"/>
    <w:rsid w:val="EEEF3639"/>
    <w:rsid w:val="EF7D6873"/>
    <w:rsid w:val="EFAE8465"/>
    <w:rsid w:val="EFAF7494"/>
    <w:rsid w:val="EFEFA87E"/>
    <w:rsid w:val="EFFDD4E9"/>
    <w:rsid w:val="F0FFC36C"/>
    <w:rsid w:val="F2D7E715"/>
    <w:rsid w:val="F3BB5A61"/>
    <w:rsid w:val="F5B74620"/>
    <w:rsid w:val="F6FE839B"/>
    <w:rsid w:val="F732E5EC"/>
    <w:rsid w:val="F7A34BB4"/>
    <w:rsid w:val="F7E9DC39"/>
    <w:rsid w:val="F7F44BE2"/>
    <w:rsid w:val="F9D551C4"/>
    <w:rsid w:val="FABAA60B"/>
    <w:rsid w:val="FABD4A40"/>
    <w:rsid w:val="FB5F22B9"/>
    <w:rsid w:val="FB5F967E"/>
    <w:rsid w:val="FB76EDE0"/>
    <w:rsid w:val="FB8EA354"/>
    <w:rsid w:val="FBB8FCAA"/>
    <w:rsid w:val="FBDF33E7"/>
    <w:rsid w:val="FBFDD53F"/>
    <w:rsid w:val="FCAF3849"/>
    <w:rsid w:val="FCFB0DDF"/>
    <w:rsid w:val="FDF19B94"/>
    <w:rsid w:val="FDFF96E5"/>
    <w:rsid w:val="FE31CDAB"/>
    <w:rsid w:val="FE5FD0E7"/>
    <w:rsid w:val="FEBFBD18"/>
    <w:rsid w:val="FED7F121"/>
    <w:rsid w:val="FEFF4FC9"/>
    <w:rsid w:val="FEFFE9F2"/>
    <w:rsid w:val="FF3D9DFE"/>
    <w:rsid w:val="FF5BDCD9"/>
    <w:rsid w:val="FF7AFB34"/>
    <w:rsid w:val="FF7DB1E4"/>
    <w:rsid w:val="FF9B663C"/>
    <w:rsid w:val="FFB6AAF4"/>
    <w:rsid w:val="FFB6E775"/>
    <w:rsid w:val="FFD41F0D"/>
    <w:rsid w:val="FFDA24C1"/>
    <w:rsid w:val="FFEAD9C8"/>
    <w:rsid w:val="FFEDFB56"/>
    <w:rsid w:val="FFEF7154"/>
    <w:rsid w:val="FFFAF44D"/>
    <w:rsid w:val="FFFB7CBF"/>
    <w:rsid w:val="FFFD6C25"/>
    <w:rsid w:val="FFFDB70E"/>
    <w:rsid w:val="FFFF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locked/>
    <w:uiPriority w:val="99"/>
    <w:rPr>
      <w:b/>
      <w:bCs/>
    </w:rPr>
  </w:style>
  <w:style w:type="character" w:styleId="10">
    <w:name w:val="page number"/>
    <w:basedOn w:val="8"/>
    <w:autoRedefine/>
    <w:qFormat/>
    <w:uiPriority w:val="99"/>
  </w:style>
  <w:style w:type="character" w:customStyle="1" w:styleId="11">
    <w:name w:val="Date Char"/>
    <w:basedOn w:val="8"/>
    <w:link w:val="2"/>
    <w:autoRedefine/>
    <w:semiHidden/>
    <w:qFormat/>
    <w:locked/>
    <w:uiPriority w:val="99"/>
    <w:rPr>
      <w:sz w:val="21"/>
      <w:szCs w:val="21"/>
    </w:rPr>
  </w:style>
  <w:style w:type="character" w:customStyle="1" w:styleId="12">
    <w:name w:val="Balloon Text Char"/>
    <w:basedOn w:val="8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sz w:val="18"/>
      <w:szCs w:val="18"/>
    </w:rPr>
  </w:style>
  <w:style w:type="character" w:customStyle="1" w:styleId="14">
    <w:name w:val="Header Char"/>
    <w:basedOn w:val="8"/>
    <w:link w:val="5"/>
    <w:autoRedefine/>
    <w:qFormat/>
    <w:locked/>
    <w:uiPriority w:val="99"/>
    <w:rPr>
      <w:sz w:val="18"/>
      <w:szCs w:val="18"/>
    </w:rPr>
  </w:style>
  <w:style w:type="paragraph" w:customStyle="1" w:styleId="15">
    <w:name w:val="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16">
    <w:name w:val="Char1"/>
    <w:basedOn w:val="1"/>
    <w:autoRedefine/>
    <w:qFormat/>
    <w:uiPriority w:val="99"/>
    <w:rPr>
      <w:rFonts w:ascii="Times New Roman" w:hAnsi="Times New Roman" w:cs="Times New Roman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8">
    <w:name w:val="p0"/>
    <w:basedOn w:val="1"/>
    <w:autoRedefine/>
    <w:qFormat/>
    <w:uiPriority w:val="99"/>
    <w:pPr>
      <w:widowControl/>
    </w:pPr>
    <w:rPr>
      <w:kern w:val="0"/>
    </w:rPr>
  </w:style>
  <w:style w:type="paragraph" w:customStyle="1" w:styleId="19">
    <w:name w:val="Normal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1">
    <w:name w:val="Char Char Char Char Char Char Char 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2">
    <w:name w:val="默认段落字体 Para Char Char Char Char Char Char Char"/>
    <w:basedOn w:val="1"/>
    <w:autoRedefine/>
    <w:qFormat/>
    <w:uiPriority w:val="99"/>
    <w:rPr>
      <w:rFonts w:ascii="Tahoma" w:hAnsi="Tahoma" w:cs="Tahoma"/>
      <w:sz w:val="24"/>
      <w:szCs w:val="24"/>
    </w:rPr>
  </w:style>
  <w:style w:type="paragraph" w:customStyle="1" w:styleId="23">
    <w:name w:val="小标题（黑体）"/>
    <w:basedOn w:val="1"/>
    <w:next w:val="1"/>
    <w:autoRedefine/>
    <w:qFormat/>
    <w:uiPriority w:val="99"/>
    <w:rPr>
      <w:rFonts w:ascii="Times New Roman" w:hAnsi="Times New Roman" w:eastAsia="黑体" w:cs="Times New Roman"/>
      <w:sz w:val="30"/>
      <w:szCs w:val="30"/>
    </w:rPr>
  </w:style>
  <w:style w:type="paragraph" w:customStyle="1" w:styleId="24">
    <w:name w:val="公文正文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styleId="25">
    <w:name w:val="No Spacing"/>
    <w:link w:val="26"/>
    <w:autoRedefine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26">
    <w:name w:val="No Spacing Char"/>
    <w:basedOn w:val="8"/>
    <w:link w:val="25"/>
    <w:autoRedefine/>
    <w:qFormat/>
    <w:locked/>
    <w:uiPriority w:val="99"/>
    <w:rPr>
      <w:rFonts w:ascii="Calibri" w:hAnsi="Calibri" w:eastAsia="Times New Roman" w:cs="Calibri"/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16</Pages>
  <Words>972</Words>
  <Characters>5541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2017-08-07T08:57:00Z</dcterms:created>
  <dc:creator>lenovo</dc:creator>
  <cp:lastModifiedBy>A大家好，我是黄庆锋</cp:lastModifiedBy>
  <cp:lastPrinted>2024-03-21T08:40:00Z</cp:lastPrinted>
  <dcterms:modified xsi:type="dcterms:W3CDTF">2024-04-03T01:28:10Z</dcterms:modified>
  <cp:revision>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82736361D817488BBE417C2A63C66789_13</vt:lpwstr>
  </property>
</Properties>
</file>