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 w:cs="黑体"/>
          <w:sz w:val="32"/>
          <w:szCs w:val="32"/>
        </w:rPr>
      </w:pPr>
      <w:r>
        <w:rPr>
          <w:rFonts w:hint="eastAsia" w:ascii="黑体" w:eastAsia="黑体" w:cs="黑体"/>
          <w:sz w:val="32"/>
          <w:szCs w:val="32"/>
        </w:rPr>
        <w:t>附件</w:t>
      </w:r>
      <w:r>
        <w:rPr>
          <w:rFonts w:ascii="黑体" w:eastAsia="黑体" w:cs="黑体"/>
          <w:sz w:val="32"/>
          <w:szCs w:val="32"/>
        </w:rPr>
        <w:t>3</w:t>
      </w:r>
    </w:p>
    <w:p>
      <w:pPr>
        <w:jc w:val="center"/>
        <w:rPr>
          <w:rFonts w:ascii="方正小标宋简体" w:hAnsi="华文中宋" w:eastAsia="方正小标宋简体"/>
          <w:kern w:val="0"/>
          <w:sz w:val="36"/>
          <w:szCs w:val="36"/>
        </w:rPr>
      </w:pPr>
      <w:r>
        <w:rPr>
          <w:rFonts w:hint="eastAsia" w:ascii="方正小标宋简体" w:hAnsi="华文中宋" w:eastAsia="方正小标宋简体" w:cs="方正小标宋简体"/>
          <w:kern w:val="0"/>
          <w:sz w:val="36"/>
          <w:szCs w:val="36"/>
        </w:rPr>
        <w:t>省重点技术改造项目设备投资补助申请表</w:t>
      </w:r>
    </w:p>
    <w:tbl>
      <w:tblPr>
        <w:tblStyle w:val="6"/>
        <w:tblW w:w="936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7"/>
        <w:gridCol w:w="1577"/>
        <w:gridCol w:w="2211"/>
        <w:gridCol w:w="172"/>
        <w:gridCol w:w="6"/>
        <w:gridCol w:w="1718"/>
        <w:gridCol w:w="158"/>
        <w:gridCol w:w="98"/>
        <w:gridCol w:w="1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4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企业基本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情况</w:t>
            </w:r>
          </w:p>
        </w:tc>
        <w:tc>
          <w:tcPr>
            <w:tcW w:w="15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项目承担</w:t>
            </w:r>
            <w:r>
              <w:rPr>
                <w:rFonts w:ascii="??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企业全称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8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法定代表人</w:t>
            </w:r>
          </w:p>
        </w:tc>
        <w:tc>
          <w:tcPr>
            <w:tcW w:w="20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联系人</w:t>
            </w:r>
          </w:p>
        </w:tc>
        <w:tc>
          <w:tcPr>
            <w:tcW w:w="23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88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联系手机号</w:t>
            </w:r>
          </w:p>
        </w:tc>
        <w:tc>
          <w:tcPr>
            <w:tcW w:w="20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16"/>
                <w:szCs w:val="1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地址</w:t>
            </w:r>
          </w:p>
        </w:tc>
        <w:tc>
          <w:tcPr>
            <w:tcW w:w="635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4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 w:hAnsi="??" w:cs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企业类型</w:t>
            </w:r>
          </w:p>
        </w:tc>
        <w:tc>
          <w:tcPr>
            <w:tcW w:w="635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省级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工业</w:t>
            </w:r>
            <w:r>
              <w:rPr>
                <w:rFonts w:hint="eastAsia" w:ascii="宋体" w:hAnsi="宋体" w:cs="宋体"/>
                <w:sz w:val="22"/>
                <w:szCs w:val="22"/>
              </w:rPr>
              <w:t>龙头企业（含现有龙头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企业</w:t>
            </w:r>
            <w:r>
              <w:rPr>
                <w:rFonts w:hint="eastAsia" w:ascii="宋体" w:hAnsi="宋体" w:cs="宋体"/>
                <w:sz w:val="22"/>
                <w:szCs w:val="22"/>
              </w:rPr>
              <w:t>和龙头培育</w:t>
            </w: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企业</w:t>
            </w:r>
            <w:r>
              <w:rPr>
                <w:rFonts w:hint="eastAsia" w:ascii="宋体" w:hAnsi="宋体" w:cs="宋体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cs="宋体"/>
                <w:sz w:val="22"/>
                <w:szCs w:val="22"/>
                <w:lang w:eastAsia="zh-CN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00A3"/>
            </w:r>
            <w:r>
              <w:rPr>
                <w:rFonts w:hint="eastAsia" w:ascii="宋体" w:hAnsi="宋体" w:cs="宋体"/>
                <w:sz w:val="22"/>
                <w:szCs w:val="22"/>
              </w:rPr>
              <w:t>专精特新中小企业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ascii="??" w:hAnsi="??" w:cs="??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省级以上制造业单项冠军企业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福建省产业领军团队所在企业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省级以上工业互联网标杆企业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新一代信息技术与制造业融合发展标杆企业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27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项目基本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情况</w:t>
            </w: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项目名称</w:t>
            </w:r>
          </w:p>
        </w:tc>
        <w:tc>
          <w:tcPr>
            <w:tcW w:w="23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9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项目承担企业统一社会信用代码</w:t>
            </w:r>
          </w:p>
        </w:tc>
        <w:tc>
          <w:tcPr>
            <w:tcW w:w="1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项目建设期</w:t>
            </w:r>
          </w:p>
        </w:tc>
        <w:tc>
          <w:tcPr>
            <w:tcW w:w="63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月至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（与备案表或核准表一致，申报时删除此备注）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项目主要</w:t>
            </w:r>
            <w:r>
              <w:rPr>
                <w:rFonts w:ascii="??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建设内容</w:t>
            </w:r>
          </w:p>
        </w:tc>
        <w:tc>
          <w:tcPr>
            <w:tcW w:w="63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 w:hAnsi="??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16"/>
                <w:szCs w:val="16"/>
              </w:rPr>
              <w:t>请填写：项目建设地点、占地面积、建筑面积、采用的技术、工艺、购置的主要设备、建设的生产线名称及条数、建设规模、生产纲领、产值、产品应用的领域等。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项目总投资</w:t>
            </w:r>
          </w:p>
        </w:tc>
        <w:tc>
          <w:tcPr>
            <w:tcW w:w="63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＿＿＿＿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万元，其中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  <w:lang w:eastAsia="zh-CN"/>
              </w:rPr>
              <w:t>项目建设期内或</w:t>
            </w:r>
            <w:r>
              <w:rPr>
                <w:rFonts w:ascii="??" w:hAnsi="??" w:cs="??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hint="eastAsia" w:ascii="??" w:hAnsi="??" w:cs="??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color w:val="auto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color w:val="auto"/>
                <w:kern w:val="0"/>
                <w:sz w:val="22"/>
                <w:szCs w:val="22"/>
              </w:rPr>
              <w:t>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日至</w:t>
            </w:r>
            <w:r>
              <w:rPr>
                <w:rFonts w:ascii="??" w:hAnsi="??" w:cs="??"/>
                <w:color w:val="auto"/>
                <w:kern w:val="0"/>
                <w:sz w:val="22"/>
                <w:szCs w:val="22"/>
              </w:rPr>
              <w:t>202</w:t>
            </w:r>
            <w:r>
              <w:rPr>
                <w:rFonts w:hint="eastAsia" w:ascii="??" w:hAnsi="??" w:cs="??"/>
                <w:color w:val="auto"/>
                <w:kern w:val="0"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color w:val="auto"/>
                <w:kern w:val="0"/>
                <w:sz w:val="22"/>
                <w:szCs w:val="22"/>
              </w:rPr>
              <w:t>12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color w:val="auto"/>
                <w:kern w:val="0"/>
                <w:sz w:val="22"/>
                <w:szCs w:val="22"/>
              </w:rPr>
              <w:t>31</w:t>
            </w:r>
            <w:r>
              <w:rPr>
                <w:rFonts w:hint="eastAsia" w:ascii="宋体" w:hAnsi="宋体" w:cs="宋体"/>
                <w:color w:val="auto"/>
                <w:kern w:val="0"/>
                <w:sz w:val="22"/>
                <w:szCs w:val="22"/>
              </w:rPr>
              <w:t>日内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  <w:lang w:eastAsia="zh-CN"/>
              </w:rPr>
              <w:t>（两个建设期根据实际申报情况填报）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购置的生产性设备（含技术、软件等）投资额＿＿＿＿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万元</w:t>
            </w:r>
            <w:r>
              <w:rPr>
                <w:rFonts w:ascii="??" w:hAnsi="??" w:cs="??"/>
                <w:kern w:val="0"/>
                <w:sz w:val="22"/>
                <w:szCs w:val="22"/>
              </w:rPr>
              <w:t>,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按</w:t>
            </w:r>
            <w:r>
              <w:rPr>
                <w:rFonts w:ascii="??" w:hAnsi="??" w:cs="??"/>
                <w:kern w:val="0"/>
                <w:sz w:val="22"/>
                <w:szCs w:val="22"/>
              </w:rPr>
              <w:t>5%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标准补助，申请补助金额＿＿＿＿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万元。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??" w:hAnsi="??" w:cs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企业是否纳入技术改造投资统计</w:t>
            </w:r>
          </w:p>
        </w:tc>
        <w:tc>
          <w:tcPr>
            <w:tcW w:w="2211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</w:t>
            </w: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否</w:t>
            </w: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</w:p>
        </w:tc>
        <w:tc>
          <w:tcPr>
            <w:tcW w:w="18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项目核准或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??"/>
                <w:kern w:val="0"/>
                <w:sz w:val="22"/>
                <w:szCs w:val="22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备案文号</w:t>
            </w:r>
          </w:p>
        </w:tc>
        <w:tc>
          <w:tcPr>
            <w:tcW w:w="22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ascii="??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 w:hAnsi="??" w:cs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申请类型</w:t>
            </w:r>
          </w:p>
        </w:tc>
        <w:tc>
          <w:tcPr>
            <w:tcW w:w="635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是否省级工业龙头企业技改项目：是</w:t>
            </w: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  <w:r>
              <w:rPr>
                <w:rFonts w:hint="eastAsia" w:ascii="宋体" w:hAnsi="宋体" w:cs="宋体"/>
                <w:sz w:val="22"/>
                <w:szCs w:val="22"/>
              </w:rPr>
              <w:t>否</w:t>
            </w:r>
            <w:r>
              <w:rPr>
                <w:rFonts w:ascii="??" w:hAnsi="??" w:cs="??"/>
                <w:sz w:val="22"/>
                <w:szCs w:val="22"/>
              </w:rPr>
              <w:sym w:font="Wingdings 2" w:char="F0A3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427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达产后预期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新增效益</w:t>
            </w:r>
          </w:p>
        </w:tc>
        <w:tc>
          <w:tcPr>
            <w:tcW w:w="6356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??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936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本申请表所填内容属实。如有不实，本单位愿意承担一切法律责任。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企业法定代表人：申报企业（公章）</w:t>
            </w:r>
            <w:r>
              <w:rPr>
                <w:rFonts w:ascii="??" w:hAnsi="??" w:cs="??"/>
                <w:kern w:val="0"/>
                <w:sz w:val="22"/>
                <w:szCs w:val="22"/>
              </w:rPr>
              <w:t>:</w:t>
            </w:r>
            <w:r>
              <w:rPr>
                <w:rFonts w:ascii="??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　　　　　　　　　　　　　　　　　　　　　　　　　　</w:t>
            </w:r>
          </w:p>
          <w:p>
            <w:pPr>
              <w:widowControl/>
              <w:adjustRightInd w:val="0"/>
              <w:snapToGrid w:val="0"/>
              <w:ind w:firstLine="5720" w:firstLineChars="2600"/>
              <w:jc w:val="righ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　期：　　年　　月　　日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各县（市、区）、龙岩高新区（经开区）推荐审核意见：</w:t>
            </w:r>
          </w:p>
        </w:tc>
        <w:tc>
          <w:tcPr>
            <w:tcW w:w="39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eastAsia="Times New Roman" w:cs="Times New Roman"/>
                <w:kern w:val="0"/>
                <w:sz w:val="22"/>
                <w:szCs w:val="22"/>
              </w:rPr>
              <w:t>工信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部门意见：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经办人签字：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负责人签字：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eastAsia="Times New Roman" w:cs="Times New Roman"/>
                <w:kern w:val="0"/>
                <w:sz w:val="22"/>
                <w:szCs w:val="22"/>
              </w:rPr>
              <w:t>（单位公章）</w:t>
            </w:r>
          </w:p>
          <w:p>
            <w:pPr>
              <w:widowControl/>
              <w:wordWrap w:val="0"/>
              <w:adjustRightInd w:val="0"/>
              <w:snapToGrid w:val="0"/>
              <w:jc w:val="righ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hAnsi="??" w:cs="??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  <w:tc>
          <w:tcPr>
            <w:tcW w:w="3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财政部门意见：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经办人签字：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负责人签字：</w:t>
            </w: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jc w:val="lef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ascii="??" w:eastAsia="Times New Roman" w:cs="Times New Roman"/>
                <w:kern w:val="0"/>
                <w:sz w:val="22"/>
                <w:szCs w:val="22"/>
              </w:rPr>
              <w:t>（单位公章）</w:t>
            </w:r>
          </w:p>
          <w:p>
            <w:pPr>
              <w:widowControl/>
              <w:wordWrap w:val="0"/>
              <w:adjustRightInd w:val="0"/>
              <w:snapToGrid w:val="0"/>
              <w:jc w:val="right"/>
              <w:rPr>
                <w:rFonts w:ascii="??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年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月</w:t>
            </w:r>
            <w:r>
              <w:rPr>
                <w:rFonts w:ascii="??" w:hAnsi="??" w:cs="??"/>
                <w:kern w:val="0"/>
                <w:sz w:val="22"/>
                <w:szCs w:val="22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日</w:t>
            </w:r>
          </w:p>
        </w:tc>
      </w:tr>
    </w:tbl>
    <w:p>
      <w:pPr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none" w:color="auto" w:sz="0" w:space="0"/>
        </w:pBdr>
        <w:tabs>
          <w:tab w:val="left" w:pos="6094"/>
        </w:tabs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none" w:color="auto" w:sz="0" w:space="0"/>
        </w:pBdr>
        <w:tabs>
          <w:tab w:val="left" w:pos="6094"/>
        </w:tabs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none" w:color="auto" w:sz="0" w:space="0"/>
        </w:pBdr>
        <w:tabs>
          <w:tab w:val="left" w:pos="6094"/>
        </w:tabs>
        <w:rPr>
          <w:rFonts w:hint="default" w:ascii="仿宋_GB2312" w:eastAsia="仿宋_GB2312"/>
          <w:sz w:val="28"/>
          <w:szCs w:val="28"/>
          <w:lang w:val="en-US" w:eastAsia="zh-CN"/>
        </w:rPr>
      </w:pPr>
    </w:p>
    <w:p>
      <w:pPr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none" w:color="auto" w:sz="0" w:space="0"/>
        </w:pBdr>
        <w:tabs>
          <w:tab w:val="left" w:pos="6094"/>
        </w:tabs>
        <w:rPr>
          <w:rFonts w:hint="default" w:ascii="仿宋_GB2312" w:eastAsia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78" w:right="1531" w:bottom="1280" w:left="1531" w:header="851" w:footer="992" w:gutter="0"/>
      <w:pgNumType w:fmt="numberInDash"/>
      <w:cols w:space="0" w:num="1"/>
      <w:rtlGutter w:val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oNotHyphenateCaps/>
  <w:drawingGridHorizontalSpacing w:val="21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JkMWRlMWU1OWNmYjBhYmRkOTI4MjQ1MzY2NDZjNTQifQ=="/>
  </w:docVars>
  <w:rsids>
    <w:rsidRoot w:val="00C571B8"/>
    <w:rsid w:val="00001370"/>
    <w:rsid w:val="00006016"/>
    <w:rsid w:val="00011D66"/>
    <w:rsid w:val="00012D6D"/>
    <w:rsid w:val="00017CAF"/>
    <w:rsid w:val="000266AA"/>
    <w:rsid w:val="0002696C"/>
    <w:rsid w:val="00026F8F"/>
    <w:rsid w:val="00030625"/>
    <w:rsid w:val="00037C3C"/>
    <w:rsid w:val="000400FE"/>
    <w:rsid w:val="000448E7"/>
    <w:rsid w:val="000454C4"/>
    <w:rsid w:val="000474E5"/>
    <w:rsid w:val="000503FA"/>
    <w:rsid w:val="00050506"/>
    <w:rsid w:val="000510EC"/>
    <w:rsid w:val="000553F9"/>
    <w:rsid w:val="00055E47"/>
    <w:rsid w:val="000712CC"/>
    <w:rsid w:val="00072C82"/>
    <w:rsid w:val="0007312E"/>
    <w:rsid w:val="00080547"/>
    <w:rsid w:val="000820D6"/>
    <w:rsid w:val="00083569"/>
    <w:rsid w:val="00086235"/>
    <w:rsid w:val="00087DF0"/>
    <w:rsid w:val="000909E6"/>
    <w:rsid w:val="000A0FF9"/>
    <w:rsid w:val="000A2713"/>
    <w:rsid w:val="000A66E0"/>
    <w:rsid w:val="000A777F"/>
    <w:rsid w:val="000C233B"/>
    <w:rsid w:val="000D2CCE"/>
    <w:rsid w:val="000D50BA"/>
    <w:rsid w:val="000D58E9"/>
    <w:rsid w:val="000D6350"/>
    <w:rsid w:val="000E03ED"/>
    <w:rsid w:val="000E3E30"/>
    <w:rsid w:val="000E5680"/>
    <w:rsid w:val="000E58F4"/>
    <w:rsid w:val="000E7AD9"/>
    <w:rsid w:val="000F03AF"/>
    <w:rsid w:val="000F2B61"/>
    <w:rsid w:val="000F5812"/>
    <w:rsid w:val="000F79F5"/>
    <w:rsid w:val="00102390"/>
    <w:rsid w:val="00102A0D"/>
    <w:rsid w:val="0010724E"/>
    <w:rsid w:val="00107680"/>
    <w:rsid w:val="0011084E"/>
    <w:rsid w:val="001109A6"/>
    <w:rsid w:val="00114696"/>
    <w:rsid w:val="00114D0A"/>
    <w:rsid w:val="001157F8"/>
    <w:rsid w:val="001227C3"/>
    <w:rsid w:val="00127879"/>
    <w:rsid w:val="0013225F"/>
    <w:rsid w:val="00132BDF"/>
    <w:rsid w:val="00135D78"/>
    <w:rsid w:val="00135F4B"/>
    <w:rsid w:val="00137F71"/>
    <w:rsid w:val="00141D54"/>
    <w:rsid w:val="0015114E"/>
    <w:rsid w:val="0015194A"/>
    <w:rsid w:val="00155E06"/>
    <w:rsid w:val="001608E0"/>
    <w:rsid w:val="00173E13"/>
    <w:rsid w:val="00177445"/>
    <w:rsid w:val="00182BDF"/>
    <w:rsid w:val="00182D77"/>
    <w:rsid w:val="00191819"/>
    <w:rsid w:val="00192682"/>
    <w:rsid w:val="001932D1"/>
    <w:rsid w:val="00193D5D"/>
    <w:rsid w:val="00194971"/>
    <w:rsid w:val="00194D99"/>
    <w:rsid w:val="0019537B"/>
    <w:rsid w:val="001965CB"/>
    <w:rsid w:val="001978D7"/>
    <w:rsid w:val="00197926"/>
    <w:rsid w:val="001A01A8"/>
    <w:rsid w:val="001B2107"/>
    <w:rsid w:val="001B569C"/>
    <w:rsid w:val="001B5B42"/>
    <w:rsid w:val="001B66A9"/>
    <w:rsid w:val="001B67C5"/>
    <w:rsid w:val="001B7F22"/>
    <w:rsid w:val="001C0FAF"/>
    <w:rsid w:val="001C2220"/>
    <w:rsid w:val="001D101E"/>
    <w:rsid w:val="001D3DA5"/>
    <w:rsid w:val="001E7969"/>
    <w:rsid w:val="001F3929"/>
    <w:rsid w:val="001F5B5C"/>
    <w:rsid w:val="001F78BF"/>
    <w:rsid w:val="001F78C0"/>
    <w:rsid w:val="00202488"/>
    <w:rsid w:val="00202A4E"/>
    <w:rsid w:val="00210DA9"/>
    <w:rsid w:val="0021342E"/>
    <w:rsid w:val="00225D8F"/>
    <w:rsid w:val="00227949"/>
    <w:rsid w:val="002316FB"/>
    <w:rsid w:val="00233DB3"/>
    <w:rsid w:val="0023425C"/>
    <w:rsid w:val="00234D47"/>
    <w:rsid w:val="0023683E"/>
    <w:rsid w:val="00240288"/>
    <w:rsid w:val="00260EE8"/>
    <w:rsid w:val="00261114"/>
    <w:rsid w:val="00271D4A"/>
    <w:rsid w:val="002727D0"/>
    <w:rsid w:val="0027559C"/>
    <w:rsid w:val="00282B7F"/>
    <w:rsid w:val="002869C5"/>
    <w:rsid w:val="00287A8D"/>
    <w:rsid w:val="0029011A"/>
    <w:rsid w:val="00292CD0"/>
    <w:rsid w:val="002932A4"/>
    <w:rsid w:val="002938E5"/>
    <w:rsid w:val="002A004F"/>
    <w:rsid w:val="002A60B5"/>
    <w:rsid w:val="002A681F"/>
    <w:rsid w:val="002A6A3A"/>
    <w:rsid w:val="002A6AA1"/>
    <w:rsid w:val="002B0428"/>
    <w:rsid w:val="002B1FE6"/>
    <w:rsid w:val="002C31F6"/>
    <w:rsid w:val="002C3DAA"/>
    <w:rsid w:val="002C6EF4"/>
    <w:rsid w:val="002C7189"/>
    <w:rsid w:val="002D4D86"/>
    <w:rsid w:val="002D6627"/>
    <w:rsid w:val="002E1A2A"/>
    <w:rsid w:val="002F28C1"/>
    <w:rsid w:val="00301050"/>
    <w:rsid w:val="00301850"/>
    <w:rsid w:val="00305FF2"/>
    <w:rsid w:val="00307D8C"/>
    <w:rsid w:val="00310907"/>
    <w:rsid w:val="003148E7"/>
    <w:rsid w:val="003216A0"/>
    <w:rsid w:val="00323B97"/>
    <w:rsid w:val="00323FEF"/>
    <w:rsid w:val="003307FC"/>
    <w:rsid w:val="00333D25"/>
    <w:rsid w:val="00355CB1"/>
    <w:rsid w:val="00360A33"/>
    <w:rsid w:val="003625A5"/>
    <w:rsid w:val="0036391C"/>
    <w:rsid w:val="00365944"/>
    <w:rsid w:val="00367F9B"/>
    <w:rsid w:val="0037679E"/>
    <w:rsid w:val="00377A2B"/>
    <w:rsid w:val="0038014D"/>
    <w:rsid w:val="00381B03"/>
    <w:rsid w:val="00382A00"/>
    <w:rsid w:val="00382FA4"/>
    <w:rsid w:val="003848D7"/>
    <w:rsid w:val="003851E2"/>
    <w:rsid w:val="003851E9"/>
    <w:rsid w:val="00386560"/>
    <w:rsid w:val="00391160"/>
    <w:rsid w:val="003A1A47"/>
    <w:rsid w:val="003A2EA0"/>
    <w:rsid w:val="003A46FF"/>
    <w:rsid w:val="003B19BA"/>
    <w:rsid w:val="003B5023"/>
    <w:rsid w:val="003C7197"/>
    <w:rsid w:val="003C76B7"/>
    <w:rsid w:val="003C7CDF"/>
    <w:rsid w:val="003D011B"/>
    <w:rsid w:val="003D0490"/>
    <w:rsid w:val="003D1DE3"/>
    <w:rsid w:val="003D675B"/>
    <w:rsid w:val="003E0518"/>
    <w:rsid w:val="003E3930"/>
    <w:rsid w:val="003E7983"/>
    <w:rsid w:val="003F305B"/>
    <w:rsid w:val="003F6111"/>
    <w:rsid w:val="004078A0"/>
    <w:rsid w:val="00410237"/>
    <w:rsid w:val="00411560"/>
    <w:rsid w:val="00411C04"/>
    <w:rsid w:val="00412A18"/>
    <w:rsid w:val="00412D2E"/>
    <w:rsid w:val="00414C72"/>
    <w:rsid w:val="00415B24"/>
    <w:rsid w:val="00420C98"/>
    <w:rsid w:val="00421037"/>
    <w:rsid w:val="004223DD"/>
    <w:rsid w:val="00424110"/>
    <w:rsid w:val="004336EA"/>
    <w:rsid w:val="00437930"/>
    <w:rsid w:val="004424D3"/>
    <w:rsid w:val="00444EF5"/>
    <w:rsid w:val="00445838"/>
    <w:rsid w:val="0045443D"/>
    <w:rsid w:val="00456454"/>
    <w:rsid w:val="004569AF"/>
    <w:rsid w:val="00461C3D"/>
    <w:rsid w:val="0046354F"/>
    <w:rsid w:val="004646D0"/>
    <w:rsid w:val="00472EF4"/>
    <w:rsid w:val="00476C8B"/>
    <w:rsid w:val="00487B49"/>
    <w:rsid w:val="00491AA2"/>
    <w:rsid w:val="00493F22"/>
    <w:rsid w:val="00497476"/>
    <w:rsid w:val="004A022C"/>
    <w:rsid w:val="004A32B6"/>
    <w:rsid w:val="004A5960"/>
    <w:rsid w:val="004A74D4"/>
    <w:rsid w:val="004A7E28"/>
    <w:rsid w:val="004B3FA1"/>
    <w:rsid w:val="004C029D"/>
    <w:rsid w:val="004C57DD"/>
    <w:rsid w:val="004C7323"/>
    <w:rsid w:val="004D13FC"/>
    <w:rsid w:val="004D275A"/>
    <w:rsid w:val="004D5C2A"/>
    <w:rsid w:val="004E3A1D"/>
    <w:rsid w:val="004E625B"/>
    <w:rsid w:val="004F07D5"/>
    <w:rsid w:val="004F321C"/>
    <w:rsid w:val="004F4BC5"/>
    <w:rsid w:val="004F7968"/>
    <w:rsid w:val="00500EAE"/>
    <w:rsid w:val="00512875"/>
    <w:rsid w:val="00513F75"/>
    <w:rsid w:val="005142F8"/>
    <w:rsid w:val="005275C1"/>
    <w:rsid w:val="00527B66"/>
    <w:rsid w:val="0053004B"/>
    <w:rsid w:val="00530699"/>
    <w:rsid w:val="005322C8"/>
    <w:rsid w:val="00535012"/>
    <w:rsid w:val="005359B3"/>
    <w:rsid w:val="00537687"/>
    <w:rsid w:val="00540CC4"/>
    <w:rsid w:val="00545F79"/>
    <w:rsid w:val="0054628E"/>
    <w:rsid w:val="0055348C"/>
    <w:rsid w:val="005540E7"/>
    <w:rsid w:val="005546C9"/>
    <w:rsid w:val="00556918"/>
    <w:rsid w:val="005612CC"/>
    <w:rsid w:val="005630EB"/>
    <w:rsid w:val="00564769"/>
    <w:rsid w:val="00565734"/>
    <w:rsid w:val="0057474D"/>
    <w:rsid w:val="005754D8"/>
    <w:rsid w:val="00577025"/>
    <w:rsid w:val="00580E67"/>
    <w:rsid w:val="0058276F"/>
    <w:rsid w:val="00590297"/>
    <w:rsid w:val="005912B4"/>
    <w:rsid w:val="00594DA4"/>
    <w:rsid w:val="005A2EDD"/>
    <w:rsid w:val="005A5810"/>
    <w:rsid w:val="005B0B06"/>
    <w:rsid w:val="005B5918"/>
    <w:rsid w:val="005B7ECB"/>
    <w:rsid w:val="005D1783"/>
    <w:rsid w:val="005D1D23"/>
    <w:rsid w:val="005D2ECE"/>
    <w:rsid w:val="005E12F0"/>
    <w:rsid w:val="005E48E1"/>
    <w:rsid w:val="005E649B"/>
    <w:rsid w:val="005E6710"/>
    <w:rsid w:val="005E714C"/>
    <w:rsid w:val="005F2897"/>
    <w:rsid w:val="005F336E"/>
    <w:rsid w:val="005F35A7"/>
    <w:rsid w:val="005F4E8D"/>
    <w:rsid w:val="005F5D34"/>
    <w:rsid w:val="006022C3"/>
    <w:rsid w:val="006110BF"/>
    <w:rsid w:val="006130D9"/>
    <w:rsid w:val="006144EB"/>
    <w:rsid w:val="00614C8F"/>
    <w:rsid w:val="00621019"/>
    <w:rsid w:val="00632803"/>
    <w:rsid w:val="0065039B"/>
    <w:rsid w:val="00650823"/>
    <w:rsid w:val="00650989"/>
    <w:rsid w:val="00651A35"/>
    <w:rsid w:val="0065497F"/>
    <w:rsid w:val="006551F9"/>
    <w:rsid w:val="006567AB"/>
    <w:rsid w:val="0065681B"/>
    <w:rsid w:val="00666085"/>
    <w:rsid w:val="0066698C"/>
    <w:rsid w:val="00674986"/>
    <w:rsid w:val="00676D37"/>
    <w:rsid w:val="00677DF9"/>
    <w:rsid w:val="0068369E"/>
    <w:rsid w:val="006837A6"/>
    <w:rsid w:val="006850A0"/>
    <w:rsid w:val="00687FFC"/>
    <w:rsid w:val="006902C6"/>
    <w:rsid w:val="006912D9"/>
    <w:rsid w:val="00697A82"/>
    <w:rsid w:val="00697ECD"/>
    <w:rsid w:val="006A020C"/>
    <w:rsid w:val="006A10D5"/>
    <w:rsid w:val="006A16E8"/>
    <w:rsid w:val="006A5FA2"/>
    <w:rsid w:val="006A65B4"/>
    <w:rsid w:val="006B39CE"/>
    <w:rsid w:val="006C00EE"/>
    <w:rsid w:val="006C79FF"/>
    <w:rsid w:val="006D02D3"/>
    <w:rsid w:val="006D1D92"/>
    <w:rsid w:val="006D3148"/>
    <w:rsid w:val="006D3A12"/>
    <w:rsid w:val="006D6591"/>
    <w:rsid w:val="006E01D0"/>
    <w:rsid w:val="006E16B3"/>
    <w:rsid w:val="006F255A"/>
    <w:rsid w:val="006F4C8B"/>
    <w:rsid w:val="00700B58"/>
    <w:rsid w:val="00701B2A"/>
    <w:rsid w:val="00702ECD"/>
    <w:rsid w:val="00703DD9"/>
    <w:rsid w:val="00706E06"/>
    <w:rsid w:val="00710AA3"/>
    <w:rsid w:val="007138AF"/>
    <w:rsid w:val="00715385"/>
    <w:rsid w:val="00717E0B"/>
    <w:rsid w:val="007335C9"/>
    <w:rsid w:val="007342A3"/>
    <w:rsid w:val="007354B0"/>
    <w:rsid w:val="007407A8"/>
    <w:rsid w:val="00742CF8"/>
    <w:rsid w:val="00746F4F"/>
    <w:rsid w:val="00750BE2"/>
    <w:rsid w:val="00751EDB"/>
    <w:rsid w:val="0075366D"/>
    <w:rsid w:val="00760B48"/>
    <w:rsid w:val="0076148E"/>
    <w:rsid w:val="0076335D"/>
    <w:rsid w:val="00767276"/>
    <w:rsid w:val="00775F3E"/>
    <w:rsid w:val="00783F38"/>
    <w:rsid w:val="00790C31"/>
    <w:rsid w:val="00797D8A"/>
    <w:rsid w:val="007A2C41"/>
    <w:rsid w:val="007A3053"/>
    <w:rsid w:val="007A3C0D"/>
    <w:rsid w:val="007A4FFA"/>
    <w:rsid w:val="007A657D"/>
    <w:rsid w:val="007A7B70"/>
    <w:rsid w:val="007B02AD"/>
    <w:rsid w:val="007B5F75"/>
    <w:rsid w:val="007B7EF2"/>
    <w:rsid w:val="007B7F81"/>
    <w:rsid w:val="007C3FD0"/>
    <w:rsid w:val="007C4346"/>
    <w:rsid w:val="007C54B0"/>
    <w:rsid w:val="007D053E"/>
    <w:rsid w:val="007D0B2B"/>
    <w:rsid w:val="007D76A2"/>
    <w:rsid w:val="007D78DD"/>
    <w:rsid w:val="007E0372"/>
    <w:rsid w:val="007F1F6F"/>
    <w:rsid w:val="007F2914"/>
    <w:rsid w:val="007F40D7"/>
    <w:rsid w:val="00800ABA"/>
    <w:rsid w:val="00801490"/>
    <w:rsid w:val="00801902"/>
    <w:rsid w:val="00802D43"/>
    <w:rsid w:val="008037E4"/>
    <w:rsid w:val="00806437"/>
    <w:rsid w:val="008126D5"/>
    <w:rsid w:val="00830A3B"/>
    <w:rsid w:val="00844BF8"/>
    <w:rsid w:val="00845606"/>
    <w:rsid w:val="00845CA5"/>
    <w:rsid w:val="0084777D"/>
    <w:rsid w:val="00857CEE"/>
    <w:rsid w:val="0086079E"/>
    <w:rsid w:val="0086132C"/>
    <w:rsid w:val="00864482"/>
    <w:rsid w:val="0086489E"/>
    <w:rsid w:val="008800D5"/>
    <w:rsid w:val="00880B52"/>
    <w:rsid w:val="00884BAF"/>
    <w:rsid w:val="00892B9B"/>
    <w:rsid w:val="00895C58"/>
    <w:rsid w:val="00897622"/>
    <w:rsid w:val="008A7B52"/>
    <w:rsid w:val="008B14C5"/>
    <w:rsid w:val="008B2BB0"/>
    <w:rsid w:val="008B5C6C"/>
    <w:rsid w:val="008C1B03"/>
    <w:rsid w:val="008C3D34"/>
    <w:rsid w:val="008D1D3F"/>
    <w:rsid w:val="008E27C5"/>
    <w:rsid w:val="008E332A"/>
    <w:rsid w:val="008F05B1"/>
    <w:rsid w:val="008F380C"/>
    <w:rsid w:val="008F7269"/>
    <w:rsid w:val="00900933"/>
    <w:rsid w:val="00904963"/>
    <w:rsid w:val="009071C2"/>
    <w:rsid w:val="00912773"/>
    <w:rsid w:val="009130BA"/>
    <w:rsid w:val="009204C0"/>
    <w:rsid w:val="00922210"/>
    <w:rsid w:val="009242FE"/>
    <w:rsid w:val="00924FDB"/>
    <w:rsid w:val="00927990"/>
    <w:rsid w:val="00927CC4"/>
    <w:rsid w:val="00930A4F"/>
    <w:rsid w:val="009339DC"/>
    <w:rsid w:val="00933D76"/>
    <w:rsid w:val="00934540"/>
    <w:rsid w:val="0093606E"/>
    <w:rsid w:val="00936CAB"/>
    <w:rsid w:val="00937DF8"/>
    <w:rsid w:val="00941FCA"/>
    <w:rsid w:val="009428A4"/>
    <w:rsid w:val="00942B52"/>
    <w:rsid w:val="00943100"/>
    <w:rsid w:val="00943D7B"/>
    <w:rsid w:val="009444F2"/>
    <w:rsid w:val="009463C9"/>
    <w:rsid w:val="00951984"/>
    <w:rsid w:val="009602F7"/>
    <w:rsid w:val="00966314"/>
    <w:rsid w:val="009663E3"/>
    <w:rsid w:val="00971A43"/>
    <w:rsid w:val="0097208A"/>
    <w:rsid w:val="00974091"/>
    <w:rsid w:val="00981E4D"/>
    <w:rsid w:val="009831B7"/>
    <w:rsid w:val="009843BD"/>
    <w:rsid w:val="009921A5"/>
    <w:rsid w:val="00996893"/>
    <w:rsid w:val="009A1232"/>
    <w:rsid w:val="009B2F2C"/>
    <w:rsid w:val="009B42FB"/>
    <w:rsid w:val="009B4835"/>
    <w:rsid w:val="009C175D"/>
    <w:rsid w:val="009D0AA4"/>
    <w:rsid w:val="009D5E71"/>
    <w:rsid w:val="009D7EF2"/>
    <w:rsid w:val="009D7FC6"/>
    <w:rsid w:val="009E2CA5"/>
    <w:rsid w:val="009E2FCB"/>
    <w:rsid w:val="009E3C78"/>
    <w:rsid w:val="009E62AE"/>
    <w:rsid w:val="009E6477"/>
    <w:rsid w:val="009E6CAF"/>
    <w:rsid w:val="009F007E"/>
    <w:rsid w:val="009F0A84"/>
    <w:rsid w:val="009F0E3D"/>
    <w:rsid w:val="009F28AE"/>
    <w:rsid w:val="009F5B48"/>
    <w:rsid w:val="00A007BE"/>
    <w:rsid w:val="00A05CE8"/>
    <w:rsid w:val="00A1298E"/>
    <w:rsid w:val="00A159E9"/>
    <w:rsid w:val="00A236D8"/>
    <w:rsid w:val="00A23E53"/>
    <w:rsid w:val="00A259B3"/>
    <w:rsid w:val="00A3018A"/>
    <w:rsid w:val="00A37D37"/>
    <w:rsid w:val="00A40931"/>
    <w:rsid w:val="00A43073"/>
    <w:rsid w:val="00A435A4"/>
    <w:rsid w:val="00A43913"/>
    <w:rsid w:val="00A43F51"/>
    <w:rsid w:val="00A44ABB"/>
    <w:rsid w:val="00A45B81"/>
    <w:rsid w:val="00A46C1F"/>
    <w:rsid w:val="00A51A97"/>
    <w:rsid w:val="00A55C54"/>
    <w:rsid w:val="00A57251"/>
    <w:rsid w:val="00A6059C"/>
    <w:rsid w:val="00A61503"/>
    <w:rsid w:val="00A64C45"/>
    <w:rsid w:val="00A65DB0"/>
    <w:rsid w:val="00A720B0"/>
    <w:rsid w:val="00A734F1"/>
    <w:rsid w:val="00A838AD"/>
    <w:rsid w:val="00A908AC"/>
    <w:rsid w:val="00A90BD2"/>
    <w:rsid w:val="00A97D46"/>
    <w:rsid w:val="00AA54C0"/>
    <w:rsid w:val="00AB1CF8"/>
    <w:rsid w:val="00AB28F2"/>
    <w:rsid w:val="00AB3A6C"/>
    <w:rsid w:val="00AB67C5"/>
    <w:rsid w:val="00AB7AA0"/>
    <w:rsid w:val="00AC348E"/>
    <w:rsid w:val="00AC5440"/>
    <w:rsid w:val="00AD30A8"/>
    <w:rsid w:val="00AD6282"/>
    <w:rsid w:val="00AE0208"/>
    <w:rsid w:val="00AE54DC"/>
    <w:rsid w:val="00AE79E3"/>
    <w:rsid w:val="00AF099B"/>
    <w:rsid w:val="00AF1E4C"/>
    <w:rsid w:val="00AF33CE"/>
    <w:rsid w:val="00AF622E"/>
    <w:rsid w:val="00B05077"/>
    <w:rsid w:val="00B131AB"/>
    <w:rsid w:val="00B142FE"/>
    <w:rsid w:val="00B24229"/>
    <w:rsid w:val="00B32608"/>
    <w:rsid w:val="00B3311D"/>
    <w:rsid w:val="00B351D0"/>
    <w:rsid w:val="00B46E4B"/>
    <w:rsid w:val="00B53CBD"/>
    <w:rsid w:val="00B56450"/>
    <w:rsid w:val="00B57AA9"/>
    <w:rsid w:val="00B613E8"/>
    <w:rsid w:val="00B6156C"/>
    <w:rsid w:val="00B73044"/>
    <w:rsid w:val="00B800D9"/>
    <w:rsid w:val="00B806CF"/>
    <w:rsid w:val="00B80A10"/>
    <w:rsid w:val="00B81F88"/>
    <w:rsid w:val="00B84800"/>
    <w:rsid w:val="00B8501D"/>
    <w:rsid w:val="00B94D88"/>
    <w:rsid w:val="00B9668A"/>
    <w:rsid w:val="00B96BDA"/>
    <w:rsid w:val="00B97537"/>
    <w:rsid w:val="00BA139F"/>
    <w:rsid w:val="00BA2F33"/>
    <w:rsid w:val="00BB0E43"/>
    <w:rsid w:val="00BB42B9"/>
    <w:rsid w:val="00BC02E9"/>
    <w:rsid w:val="00BC0AB2"/>
    <w:rsid w:val="00BC0B84"/>
    <w:rsid w:val="00BD0A25"/>
    <w:rsid w:val="00BD119C"/>
    <w:rsid w:val="00BD27A4"/>
    <w:rsid w:val="00BE2E6E"/>
    <w:rsid w:val="00BF0FC5"/>
    <w:rsid w:val="00BF2F43"/>
    <w:rsid w:val="00BF7515"/>
    <w:rsid w:val="00C00E44"/>
    <w:rsid w:val="00C03E14"/>
    <w:rsid w:val="00C04F12"/>
    <w:rsid w:val="00C16FB8"/>
    <w:rsid w:val="00C16FE3"/>
    <w:rsid w:val="00C22AB5"/>
    <w:rsid w:val="00C25FB2"/>
    <w:rsid w:val="00C30913"/>
    <w:rsid w:val="00C33113"/>
    <w:rsid w:val="00C41B17"/>
    <w:rsid w:val="00C41CA0"/>
    <w:rsid w:val="00C422EB"/>
    <w:rsid w:val="00C4774D"/>
    <w:rsid w:val="00C501D5"/>
    <w:rsid w:val="00C54C63"/>
    <w:rsid w:val="00C5528D"/>
    <w:rsid w:val="00C571B8"/>
    <w:rsid w:val="00C57C3C"/>
    <w:rsid w:val="00C60D8F"/>
    <w:rsid w:val="00C61235"/>
    <w:rsid w:val="00C67296"/>
    <w:rsid w:val="00C72A19"/>
    <w:rsid w:val="00C73CB6"/>
    <w:rsid w:val="00C73E13"/>
    <w:rsid w:val="00C77537"/>
    <w:rsid w:val="00C77F1F"/>
    <w:rsid w:val="00C80975"/>
    <w:rsid w:val="00C814C7"/>
    <w:rsid w:val="00C91469"/>
    <w:rsid w:val="00C924CC"/>
    <w:rsid w:val="00C93B1D"/>
    <w:rsid w:val="00C96A33"/>
    <w:rsid w:val="00CA2E48"/>
    <w:rsid w:val="00CA5053"/>
    <w:rsid w:val="00CB3F3E"/>
    <w:rsid w:val="00CB6188"/>
    <w:rsid w:val="00CC7BA7"/>
    <w:rsid w:val="00CD1DEE"/>
    <w:rsid w:val="00CD6E30"/>
    <w:rsid w:val="00CE0B8A"/>
    <w:rsid w:val="00CE43E8"/>
    <w:rsid w:val="00CF2669"/>
    <w:rsid w:val="00CF638E"/>
    <w:rsid w:val="00CF7B08"/>
    <w:rsid w:val="00D0379E"/>
    <w:rsid w:val="00D05AAD"/>
    <w:rsid w:val="00D123D1"/>
    <w:rsid w:val="00D14F87"/>
    <w:rsid w:val="00D21007"/>
    <w:rsid w:val="00D220BD"/>
    <w:rsid w:val="00D247ED"/>
    <w:rsid w:val="00D2552D"/>
    <w:rsid w:val="00D379A4"/>
    <w:rsid w:val="00D508D4"/>
    <w:rsid w:val="00D52E6D"/>
    <w:rsid w:val="00D5332E"/>
    <w:rsid w:val="00D6177F"/>
    <w:rsid w:val="00D64453"/>
    <w:rsid w:val="00D644A0"/>
    <w:rsid w:val="00D64ABE"/>
    <w:rsid w:val="00D71293"/>
    <w:rsid w:val="00D713DA"/>
    <w:rsid w:val="00D75E80"/>
    <w:rsid w:val="00D768E5"/>
    <w:rsid w:val="00D76F28"/>
    <w:rsid w:val="00D8151B"/>
    <w:rsid w:val="00D8162C"/>
    <w:rsid w:val="00D81DE3"/>
    <w:rsid w:val="00D82AEE"/>
    <w:rsid w:val="00D832F9"/>
    <w:rsid w:val="00D8668E"/>
    <w:rsid w:val="00D9182D"/>
    <w:rsid w:val="00D91ACA"/>
    <w:rsid w:val="00D9404A"/>
    <w:rsid w:val="00D96C78"/>
    <w:rsid w:val="00DA0365"/>
    <w:rsid w:val="00DA1CFF"/>
    <w:rsid w:val="00DA51A6"/>
    <w:rsid w:val="00DA68C0"/>
    <w:rsid w:val="00DB7C7C"/>
    <w:rsid w:val="00DC411F"/>
    <w:rsid w:val="00DC5E51"/>
    <w:rsid w:val="00DC6026"/>
    <w:rsid w:val="00DC6A5A"/>
    <w:rsid w:val="00DD3499"/>
    <w:rsid w:val="00DD429B"/>
    <w:rsid w:val="00DD598A"/>
    <w:rsid w:val="00DE6869"/>
    <w:rsid w:val="00DE6EE6"/>
    <w:rsid w:val="00DF34BB"/>
    <w:rsid w:val="00DF5771"/>
    <w:rsid w:val="00E003EA"/>
    <w:rsid w:val="00E03946"/>
    <w:rsid w:val="00E04323"/>
    <w:rsid w:val="00E051BF"/>
    <w:rsid w:val="00E069E2"/>
    <w:rsid w:val="00E1608C"/>
    <w:rsid w:val="00E17B3B"/>
    <w:rsid w:val="00E21E1D"/>
    <w:rsid w:val="00E31070"/>
    <w:rsid w:val="00E31AE8"/>
    <w:rsid w:val="00E33572"/>
    <w:rsid w:val="00E518CC"/>
    <w:rsid w:val="00E52A35"/>
    <w:rsid w:val="00E5411B"/>
    <w:rsid w:val="00E63AE1"/>
    <w:rsid w:val="00E64B6B"/>
    <w:rsid w:val="00E67B79"/>
    <w:rsid w:val="00E74F1A"/>
    <w:rsid w:val="00E75805"/>
    <w:rsid w:val="00E83A53"/>
    <w:rsid w:val="00E8461C"/>
    <w:rsid w:val="00E872B5"/>
    <w:rsid w:val="00E90D7C"/>
    <w:rsid w:val="00E95647"/>
    <w:rsid w:val="00E957A3"/>
    <w:rsid w:val="00EA0FC9"/>
    <w:rsid w:val="00EA2CDD"/>
    <w:rsid w:val="00EA3193"/>
    <w:rsid w:val="00EA47F0"/>
    <w:rsid w:val="00EB04AB"/>
    <w:rsid w:val="00EB175C"/>
    <w:rsid w:val="00EB23AE"/>
    <w:rsid w:val="00EC30A6"/>
    <w:rsid w:val="00EC43ED"/>
    <w:rsid w:val="00EC5469"/>
    <w:rsid w:val="00EC5813"/>
    <w:rsid w:val="00EC59FB"/>
    <w:rsid w:val="00ED4F80"/>
    <w:rsid w:val="00ED5ED5"/>
    <w:rsid w:val="00ED76A1"/>
    <w:rsid w:val="00EE20CD"/>
    <w:rsid w:val="00EE397D"/>
    <w:rsid w:val="00EF37C9"/>
    <w:rsid w:val="00EF5234"/>
    <w:rsid w:val="00EF5E6F"/>
    <w:rsid w:val="00EF6E8F"/>
    <w:rsid w:val="00F02A10"/>
    <w:rsid w:val="00F04E8F"/>
    <w:rsid w:val="00F14FE2"/>
    <w:rsid w:val="00F1675A"/>
    <w:rsid w:val="00F218E4"/>
    <w:rsid w:val="00F2202E"/>
    <w:rsid w:val="00F236CC"/>
    <w:rsid w:val="00F25189"/>
    <w:rsid w:val="00F25AF0"/>
    <w:rsid w:val="00F27BCE"/>
    <w:rsid w:val="00F3057A"/>
    <w:rsid w:val="00F431F2"/>
    <w:rsid w:val="00F45AB0"/>
    <w:rsid w:val="00F56DEA"/>
    <w:rsid w:val="00F625EF"/>
    <w:rsid w:val="00F632D1"/>
    <w:rsid w:val="00F723E4"/>
    <w:rsid w:val="00F77A83"/>
    <w:rsid w:val="00F77CC4"/>
    <w:rsid w:val="00F77CE3"/>
    <w:rsid w:val="00F837B0"/>
    <w:rsid w:val="00F85244"/>
    <w:rsid w:val="00F853C5"/>
    <w:rsid w:val="00F928D5"/>
    <w:rsid w:val="00F93E2E"/>
    <w:rsid w:val="00F94F63"/>
    <w:rsid w:val="00F95089"/>
    <w:rsid w:val="00F96017"/>
    <w:rsid w:val="00FA1990"/>
    <w:rsid w:val="00FA53BF"/>
    <w:rsid w:val="00FB374B"/>
    <w:rsid w:val="00FB51AD"/>
    <w:rsid w:val="00FB7A89"/>
    <w:rsid w:val="00FD00BF"/>
    <w:rsid w:val="00FE1327"/>
    <w:rsid w:val="00FF3CAC"/>
    <w:rsid w:val="00FF5956"/>
    <w:rsid w:val="021C63EF"/>
    <w:rsid w:val="026F1D88"/>
    <w:rsid w:val="03A58734"/>
    <w:rsid w:val="05D6A4C5"/>
    <w:rsid w:val="05F02932"/>
    <w:rsid w:val="066D0447"/>
    <w:rsid w:val="075F24DD"/>
    <w:rsid w:val="07FF037A"/>
    <w:rsid w:val="08DA58AA"/>
    <w:rsid w:val="091E5B0E"/>
    <w:rsid w:val="0B57CD53"/>
    <w:rsid w:val="0D650BF4"/>
    <w:rsid w:val="0E2A388C"/>
    <w:rsid w:val="0E8C6C58"/>
    <w:rsid w:val="0F8D34F3"/>
    <w:rsid w:val="0FB27B81"/>
    <w:rsid w:val="10E2026B"/>
    <w:rsid w:val="111B0337"/>
    <w:rsid w:val="118150A1"/>
    <w:rsid w:val="12772BD4"/>
    <w:rsid w:val="14BD767D"/>
    <w:rsid w:val="14C87A69"/>
    <w:rsid w:val="157C50C4"/>
    <w:rsid w:val="15EF663A"/>
    <w:rsid w:val="1A235D39"/>
    <w:rsid w:val="1BF7CFE6"/>
    <w:rsid w:val="1E4175B8"/>
    <w:rsid w:val="1E493399"/>
    <w:rsid w:val="1E5F5E20"/>
    <w:rsid w:val="1F013CD7"/>
    <w:rsid w:val="1F1FD88D"/>
    <w:rsid w:val="1FE6BD3D"/>
    <w:rsid w:val="20BA173A"/>
    <w:rsid w:val="23B34548"/>
    <w:rsid w:val="240504E6"/>
    <w:rsid w:val="2464040C"/>
    <w:rsid w:val="271E0E71"/>
    <w:rsid w:val="275323A5"/>
    <w:rsid w:val="282B0765"/>
    <w:rsid w:val="289A2AB7"/>
    <w:rsid w:val="2972249C"/>
    <w:rsid w:val="2A21411F"/>
    <w:rsid w:val="2B8573AA"/>
    <w:rsid w:val="2C794DA4"/>
    <w:rsid w:val="2CE7CA1F"/>
    <w:rsid w:val="2DC08B3A"/>
    <w:rsid w:val="2DF9983C"/>
    <w:rsid w:val="2DFFBDA4"/>
    <w:rsid w:val="2FDC055A"/>
    <w:rsid w:val="2FE39FA2"/>
    <w:rsid w:val="34B4236E"/>
    <w:rsid w:val="36A68E43"/>
    <w:rsid w:val="36B26386"/>
    <w:rsid w:val="37FF1395"/>
    <w:rsid w:val="37FFFB8A"/>
    <w:rsid w:val="381A7700"/>
    <w:rsid w:val="38480868"/>
    <w:rsid w:val="38D53CA9"/>
    <w:rsid w:val="39BB884F"/>
    <w:rsid w:val="39BD2952"/>
    <w:rsid w:val="3A384103"/>
    <w:rsid w:val="3AF2A17B"/>
    <w:rsid w:val="3B5F5F95"/>
    <w:rsid w:val="3DFD2B49"/>
    <w:rsid w:val="3DFE983A"/>
    <w:rsid w:val="3EC76964"/>
    <w:rsid w:val="3EF6BFC1"/>
    <w:rsid w:val="3EFF331C"/>
    <w:rsid w:val="3EFF4886"/>
    <w:rsid w:val="3F6FB82C"/>
    <w:rsid w:val="3FABF3A1"/>
    <w:rsid w:val="3FFD4D4C"/>
    <w:rsid w:val="41155829"/>
    <w:rsid w:val="41551DA9"/>
    <w:rsid w:val="434E19EC"/>
    <w:rsid w:val="435B2515"/>
    <w:rsid w:val="43CB2081"/>
    <w:rsid w:val="45F67E97"/>
    <w:rsid w:val="4FBFDF80"/>
    <w:rsid w:val="4FE22B92"/>
    <w:rsid w:val="4FF30FCE"/>
    <w:rsid w:val="503D0962"/>
    <w:rsid w:val="53260E88"/>
    <w:rsid w:val="546F008A"/>
    <w:rsid w:val="56EE2285"/>
    <w:rsid w:val="577D1391"/>
    <w:rsid w:val="57FA7591"/>
    <w:rsid w:val="58893789"/>
    <w:rsid w:val="58F82C2B"/>
    <w:rsid w:val="59600BD5"/>
    <w:rsid w:val="59DD8E0C"/>
    <w:rsid w:val="5A2B0658"/>
    <w:rsid w:val="5B3B702B"/>
    <w:rsid w:val="5BEE2B2C"/>
    <w:rsid w:val="5BFFC91B"/>
    <w:rsid w:val="5DF40058"/>
    <w:rsid w:val="5EBFF28D"/>
    <w:rsid w:val="5EC74D41"/>
    <w:rsid w:val="5EDA86FF"/>
    <w:rsid w:val="5EFF6DE1"/>
    <w:rsid w:val="5FC5491E"/>
    <w:rsid w:val="5FD91733"/>
    <w:rsid w:val="5FED359C"/>
    <w:rsid w:val="5FFE63D1"/>
    <w:rsid w:val="623B200C"/>
    <w:rsid w:val="65E9F231"/>
    <w:rsid w:val="67FE4C3C"/>
    <w:rsid w:val="68106D02"/>
    <w:rsid w:val="699C4FFD"/>
    <w:rsid w:val="69AD46FB"/>
    <w:rsid w:val="69B67032"/>
    <w:rsid w:val="6AFB5D83"/>
    <w:rsid w:val="6B274EC9"/>
    <w:rsid w:val="6B674B06"/>
    <w:rsid w:val="6BDFB058"/>
    <w:rsid w:val="6C4C01EF"/>
    <w:rsid w:val="6CFD124C"/>
    <w:rsid w:val="6DEEF0E4"/>
    <w:rsid w:val="6E1E1C7A"/>
    <w:rsid w:val="6E9DD649"/>
    <w:rsid w:val="6EA630C3"/>
    <w:rsid w:val="6EAE77B8"/>
    <w:rsid w:val="6F57A30D"/>
    <w:rsid w:val="6FDD0FBA"/>
    <w:rsid w:val="6FFB6819"/>
    <w:rsid w:val="6FFF74C4"/>
    <w:rsid w:val="709D597D"/>
    <w:rsid w:val="724A1013"/>
    <w:rsid w:val="72893C88"/>
    <w:rsid w:val="7377216D"/>
    <w:rsid w:val="739D8E6E"/>
    <w:rsid w:val="74DFFC79"/>
    <w:rsid w:val="753FD93F"/>
    <w:rsid w:val="754FA655"/>
    <w:rsid w:val="76771040"/>
    <w:rsid w:val="76C81993"/>
    <w:rsid w:val="76DF0B3B"/>
    <w:rsid w:val="77B7A6D7"/>
    <w:rsid w:val="77BE21A3"/>
    <w:rsid w:val="77DFAADF"/>
    <w:rsid w:val="77EF956F"/>
    <w:rsid w:val="77FEB053"/>
    <w:rsid w:val="77FF012C"/>
    <w:rsid w:val="77FF5D9D"/>
    <w:rsid w:val="77FF7B35"/>
    <w:rsid w:val="77FFA241"/>
    <w:rsid w:val="78862458"/>
    <w:rsid w:val="797422C8"/>
    <w:rsid w:val="79C698BB"/>
    <w:rsid w:val="79FFB699"/>
    <w:rsid w:val="7BEBFEBB"/>
    <w:rsid w:val="7C366A65"/>
    <w:rsid w:val="7C5EDF19"/>
    <w:rsid w:val="7CBF9E6B"/>
    <w:rsid w:val="7CFFC986"/>
    <w:rsid w:val="7D5B0D02"/>
    <w:rsid w:val="7DFEF62F"/>
    <w:rsid w:val="7E7EEBAC"/>
    <w:rsid w:val="7E87665D"/>
    <w:rsid w:val="7E951F45"/>
    <w:rsid w:val="7EBF69B4"/>
    <w:rsid w:val="7EEEF62B"/>
    <w:rsid w:val="7EF6A051"/>
    <w:rsid w:val="7F2F34B5"/>
    <w:rsid w:val="7F3F756A"/>
    <w:rsid w:val="7F3F82CC"/>
    <w:rsid w:val="7F77299E"/>
    <w:rsid w:val="7F7B8EEF"/>
    <w:rsid w:val="7F7F6D11"/>
    <w:rsid w:val="7F8FE03D"/>
    <w:rsid w:val="7F9F9C70"/>
    <w:rsid w:val="7FBCE46A"/>
    <w:rsid w:val="7FCF2395"/>
    <w:rsid w:val="7FDF48E0"/>
    <w:rsid w:val="7FF4971D"/>
    <w:rsid w:val="7FF5E4B7"/>
    <w:rsid w:val="7FF79009"/>
    <w:rsid w:val="7FFD2792"/>
    <w:rsid w:val="9EF9F6E9"/>
    <w:rsid w:val="9EFF6C98"/>
    <w:rsid w:val="9F7598E9"/>
    <w:rsid w:val="9FFF6992"/>
    <w:rsid w:val="A7A7B1BE"/>
    <w:rsid w:val="AD5D4ECA"/>
    <w:rsid w:val="ADFC84A5"/>
    <w:rsid w:val="AEDEE3DA"/>
    <w:rsid w:val="AF9EA5C6"/>
    <w:rsid w:val="AFDBB0C6"/>
    <w:rsid w:val="AFF69085"/>
    <w:rsid w:val="B1F0DE5A"/>
    <w:rsid w:val="B7822DE6"/>
    <w:rsid w:val="B7FD694A"/>
    <w:rsid w:val="B9ABA693"/>
    <w:rsid w:val="BDBF61BE"/>
    <w:rsid w:val="BDBFBE3B"/>
    <w:rsid w:val="BE5E0A8C"/>
    <w:rsid w:val="BEFE7F5B"/>
    <w:rsid w:val="BF5DC975"/>
    <w:rsid w:val="BFBFCE03"/>
    <w:rsid w:val="BFDE0CAF"/>
    <w:rsid w:val="BFEB2386"/>
    <w:rsid w:val="CBDDECF0"/>
    <w:rsid w:val="CEFF5BA9"/>
    <w:rsid w:val="D2FF1D21"/>
    <w:rsid w:val="D3DFCE36"/>
    <w:rsid w:val="DB7FB801"/>
    <w:rsid w:val="DC9FD98D"/>
    <w:rsid w:val="DDF733FF"/>
    <w:rsid w:val="DEFC0D6C"/>
    <w:rsid w:val="DFB5CCBE"/>
    <w:rsid w:val="DFBB6E79"/>
    <w:rsid w:val="DFEF556C"/>
    <w:rsid w:val="DFF2E669"/>
    <w:rsid w:val="DFFF0835"/>
    <w:rsid w:val="E4BF73A1"/>
    <w:rsid w:val="E5B3CEA2"/>
    <w:rsid w:val="E9FB8825"/>
    <w:rsid w:val="E9FFBA6B"/>
    <w:rsid w:val="EAAB5ADB"/>
    <w:rsid w:val="EB3D79AF"/>
    <w:rsid w:val="EB5A8981"/>
    <w:rsid w:val="EB7BE042"/>
    <w:rsid w:val="EDE794DF"/>
    <w:rsid w:val="EE5F008A"/>
    <w:rsid w:val="EE69A8D7"/>
    <w:rsid w:val="EEEF3639"/>
    <w:rsid w:val="EF7D6873"/>
    <w:rsid w:val="EFAE8465"/>
    <w:rsid w:val="EFAF7494"/>
    <w:rsid w:val="EFEFA87E"/>
    <w:rsid w:val="EFFDD4E9"/>
    <w:rsid w:val="F0FFC36C"/>
    <w:rsid w:val="F2D7E715"/>
    <w:rsid w:val="F3BB5A61"/>
    <w:rsid w:val="F5B74620"/>
    <w:rsid w:val="F6FE839B"/>
    <w:rsid w:val="F732E5EC"/>
    <w:rsid w:val="F7A34BB4"/>
    <w:rsid w:val="F7E9DC39"/>
    <w:rsid w:val="F7F44BE2"/>
    <w:rsid w:val="F9D551C4"/>
    <w:rsid w:val="FABAA60B"/>
    <w:rsid w:val="FABD4A40"/>
    <w:rsid w:val="FB5F22B9"/>
    <w:rsid w:val="FB5F967E"/>
    <w:rsid w:val="FB76EDE0"/>
    <w:rsid w:val="FB8EA354"/>
    <w:rsid w:val="FBB8FCAA"/>
    <w:rsid w:val="FBDF33E7"/>
    <w:rsid w:val="FBFDD53F"/>
    <w:rsid w:val="FCAF3849"/>
    <w:rsid w:val="FCFB0DDF"/>
    <w:rsid w:val="FDF19B94"/>
    <w:rsid w:val="FDFF96E5"/>
    <w:rsid w:val="FE31CDAB"/>
    <w:rsid w:val="FE5FD0E7"/>
    <w:rsid w:val="FEBFBD18"/>
    <w:rsid w:val="FED7F121"/>
    <w:rsid w:val="FEFF4FC9"/>
    <w:rsid w:val="FEFFE9F2"/>
    <w:rsid w:val="FF3D9DFE"/>
    <w:rsid w:val="FF5BDCD9"/>
    <w:rsid w:val="FF7AFB34"/>
    <w:rsid w:val="FF7DB1E4"/>
    <w:rsid w:val="FF9B663C"/>
    <w:rsid w:val="FFB6AAF4"/>
    <w:rsid w:val="FFB6E775"/>
    <w:rsid w:val="FFD41F0D"/>
    <w:rsid w:val="FFDA24C1"/>
    <w:rsid w:val="FFEAD9C8"/>
    <w:rsid w:val="FFEDFB56"/>
    <w:rsid w:val="FFEF7154"/>
    <w:rsid w:val="FFFAF44D"/>
    <w:rsid w:val="FFFB7CBF"/>
    <w:rsid w:val="FFFD6C25"/>
    <w:rsid w:val="FFFDB70E"/>
    <w:rsid w:val="FFFF8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 w:locked="1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99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qFormat/>
    <w:uiPriority w:val="99"/>
    <w:pPr>
      <w:ind w:left="100" w:leftChars="2500"/>
    </w:pPr>
  </w:style>
  <w:style w:type="paragraph" w:styleId="3">
    <w:name w:val="Balloon Text"/>
    <w:basedOn w:val="1"/>
    <w:link w:val="12"/>
    <w:autoRedefine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3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locked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locked/>
    <w:uiPriority w:val="99"/>
    <w:rPr>
      <w:b/>
      <w:bCs/>
    </w:rPr>
  </w:style>
  <w:style w:type="character" w:styleId="10">
    <w:name w:val="page number"/>
    <w:basedOn w:val="8"/>
    <w:autoRedefine/>
    <w:qFormat/>
    <w:uiPriority w:val="99"/>
  </w:style>
  <w:style w:type="character" w:customStyle="1" w:styleId="11">
    <w:name w:val="Date Char"/>
    <w:basedOn w:val="8"/>
    <w:link w:val="2"/>
    <w:autoRedefine/>
    <w:semiHidden/>
    <w:qFormat/>
    <w:locked/>
    <w:uiPriority w:val="99"/>
    <w:rPr>
      <w:sz w:val="21"/>
      <w:szCs w:val="21"/>
    </w:rPr>
  </w:style>
  <w:style w:type="character" w:customStyle="1" w:styleId="12">
    <w:name w:val="Balloon Text Char"/>
    <w:basedOn w:val="8"/>
    <w:link w:val="3"/>
    <w:semiHidden/>
    <w:qFormat/>
    <w:locked/>
    <w:uiPriority w:val="99"/>
    <w:rPr>
      <w:sz w:val="18"/>
      <w:szCs w:val="18"/>
    </w:rPr>
  </w:style>
  <w:style w:type="character" w:customStyle="1" w:styleId="13">
    <w:name w:val="Footer Char"/>
    <w:basedOn w:val="8"/>
    <w:link w:val="4"/>
    <w:autoRedefine/>
    <w:qFormat/>
    <w:locked/>
    <w:uiPriority w:val="99"/>
    <w:rPr>
      <w:sz w:val="18"/>
      <w:szCs w:val="18"/>
    </w:rPr>
  </w:style>
  <w:style w:type="character" w:customStyle="1" w:styleId="14">
    <w:name w:val="Header Char"/>
    <w:basedOn w:val="8"/>
    <w:link w:val="5"/>
    <w:autoRedefine/>
    <w:qFormat/>
    <w:locked/>
    <w:uiPriority w:val="99"/>
    <w:rPr>
      <w:sz w:val="18"/>
      <w:szCs w:val="18"/>
    </w:rPr>
  </w:style>
  <w:style w:type="paragraph" w:customStyle="1" w:styleId="15">
    <w:name w:val="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16">
    <w:name w:val="Char1"/>
    <w:basedOn w:val="1"/>
    <w:autoRedefine/>
    <w:qFormat/>
    <w:uiPriority w:val="99"/>
    <w:rPr>
      <w:rFonts w:ascii="Times New Roman" w:hAnsi="Times New Roman" w:cs="Times New Roman"/>
    </w:rPr>
  </w:style>
  <w:style w:type="paragraph" w:styleId="17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8">
    <w:name w:val="p0"/>
    <w:basedOn w:val="1"/>
    <w:autoRedefine/>
    <w:qFormat/>
    <w:uiPriority w:val="99"/>
    <w:pPr>
      <w:widowControl/>
    </w:pPr>
    <w:rPr>
      <w:kern w:val="0"/>
    </w:rPr>
  </w:style>
  <w:style w:type="paragraph" w:customStyle="1" w:styleId="19">
    <w:name w:val="Normal New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20">
    <w:name w:val="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1">
    <w:name w:val="Char Char Char Char Char Char Char Char Char Char Char Char Char"/>
    <w:basedOn w:val="1"/>
    <w:autoRedefine/>
    <w:qFormat/>
    <w:uiPriority w:val="99"/>
    <w:rPr>
      <w:rFonts w:ascii="Times New Roman" w:hAnsi="Times New Roman" w:cs="Times New Roman"/>
    </w:rPr>
  </w:style>
  <w:style w:type="paragraph" w:customStyle="1" w:styleId="22">
    <w:name w:val="默认段落字体 Para Char Char Char Char Char Char Char"/>
    <w:basedOn w:val="1"/>
    <w:autoRedefine/>
    <w:qFormat/>
    <w:uiPriority w:val="99"/>
    <w:rPr>
      <w:rFonts w:ascii="Tahoma" w:hAnsi="Tahoma" w:cs="Tahoma"/>
      <w:sz w:val="24"/>
      <w:szCs w:val="24"/>
    </w:rPr>
  </w:style>
  <w:style w:type="paragraph" w:customStyle="1" w:styleId="23">
    <w:name w:val="小标题（黑体）"/>
    <w:basedOn w:val="1"/>
    <w:next w:val="1"/>
    <w:autoRedefine/>
    <w:qFormat/>
    <w:uiPriority w:val="99"/>
    <w:rPr>
      <w:rFonts w:ascii="Times New Roman" w:hAnsi="Times New Roman" w:eastAsia="黑体" w:cs="Times New Roman"/>
      <w:sz w:val="30"/>
      <w:szCs w:val="30"/>
    </w:rPr>
  </w:style>
  <w:style w:type="paragraph" w:customStyle="1" w:styleId="24">
    <w:name w:val="公文正文"/>
    <w:basedOn w:val="1"/>
    <w:autoRedefine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paragraph" w:styleId="25">
    <w:name w:val="No Spacing"/>
    <w:link w:val="26"/>
    <w:autoRedefine/>
    <w:qFormat/>
    <w:uiPriority w:val="99"/>
    <w:rPr>
      <w:rFonts w:ascii="Calibri" w:hAnsi="Calibri" w:eastAsia="宋体" w:cs="Calibri"/>
      <w:kern w:val="0"/>
      <w:sz w:val="22"/>
      <w:szCs w:val="22"/>
      <w:lang w:val="en-US" w:eastAsia="zh-CN" w:bidi="ar-SA"/>
    </w:rPr>
  </w:style>
  <w:style w:type="character" w:customStyle="1" w:styleId="26">
    <w:name w:val="No Spacing Char"/>
    <w:basedOn w:val="8"/>
    <w:link w:val="25"/>
    <w:autoRedefine/>
    <w:qFormat/>
    <w:locked/>
    <w:uiPriority w:val="99"/>
    <w:rPr>
      <w:rFonts w:ascii="Calibri" w:hAnsi="Calibri" w:eastAsia="Times New Roman" w:cs="Calibri"/>
      <w:sz w:val="22"/>
      <w:szCs w:val="22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Lenovo (Beijing) Limited</Company>
  <Pages>16</Pages>
  <Words>972</Words>
  <Characters>5541</Characters>
  <Lines>0</Lines>
  <Paragraphs>0</Paragraphs>
  <TotalTime>13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2017-08-07T08:57:00Z</dcterms:created>
  <dc:creator>lenovo</dc:creator>
  <cp:lastModifiedBy>A大家好，我是黄庆锋</cp:lastModifiedBy>
  <cp:lastPrinted>2024-03-21T08:40:00Z</cp:lastPrinted>
  <dcterms:modified xsi:type="dcterms:W3CDTF">2024-04-03T01:29:06Z</dcterms:modified>
  <cp:revision>483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DFE050445B254907BD58B823CED12364_13</vt:lpwstr>
  </property>
</Properties>
</file>