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</w:rPr>
        <w:t>附件</w:t>
      </w:r>
      <w:r>
        <w:rPr>
          <w:rFonts w:hint="eastAsia" w:ascii="黑体" w:eastAsia="黑体" w:cs="黑体"/>
          <w:sz w:val="32"/>
          <w:szCs w:val="32"/>
          <w:lang w:val="en-US" w:eastAsia="zh-CN"/>
        </w:rPr>
        <w:t>4</w:t>
      </w:r>
    </w:p>
    <w:p>
      <w:pPr>
        <w:widowControl/>
        <w:spacing w:line="48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方正小标宋简体"/>
          <w:sz w:val="36"/>
          <w:szCs w:val="36"/>
        </w:rPr>
        <w:t>项目设备清单一览表</w:t>
      </w:r>
    </w:p>
    <w:bookmarkEnd w:id="0"/>
    <w:p>
      <w:pPr>
        <w:rPr>
          <w:rFonts w:eastAsia="仿宋_GB2312"/>
          <w:sz w:val="28"/>
          <w:szCs w:val="28"/>
        </w:rPr>
      </w:pPr>
    </w:p>
    <w:tbl>
      <w:tblPr>
        <w:tblStyle w:val="6"/>
        <w:tblW w:w="13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662"/>
        <w:gridCol w:w="1662"/>
        <w:gridCol w:w="1214"/>
        <w:gridCol w:w="1185"/>
        <w:gridCol w:w="1485"/>
        <w:gridCol w:w="1545"/>
        <w:gridCol w:w="1455"/>
        <w:gridCol w:w="150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设备名称</w:t>
            </w:r>
          </w:p>
        </w:tc>
        <w:tc>
          <w:tcPr>
            <w:tcW w:w="16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规格型号</w:t>
            </w:r>
          </w:p>
        </w:tc>
        <w:tc>
          <w:tcPr>
            <w:tcW w:w="12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数量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（台套）</w:t>
            </w:r>
          </w:p>
        </w:tc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单价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（元）</w:t>
            </w:r>
          </w:p>
        </w:tc>
        <w:tc>
          <w:tcPr>
            <w:tcW w:w="14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含税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发票金额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（元）</w:t>
            </w:r>
          </w:p>
        </w:tc>
        <w:tc>
          <w:tcPr>
            <w:tcW w:w="15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不含税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发票金额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（元）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发票号码</w:t>
            </w: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发票日期</w:t>
            </w:r>
          </w:p>
        </w:tc>
        <w:tc>
          <w:tcPr>
            <w:tcW w:w="15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  <w:szCs w:val="24"/>
              </w:rPr>
              <w:t>付款时间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…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合计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>
      <w:pPr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none" w:color="auto" w:sz="0" w:space="0"/>
        </w:pBdr>
        <w:tabs>
          <w:tab w:val="left" w:pos="6094"/>
        </w:tabs>
        <w:ind w:firstLine="280" w:firstLineChars="100"/>
        <w:rPr>
          <w:rFonts w:hint="default" w:ascii="仿宋_GB2312" w:eastAsia="仿宋_GB2312"/>
          <w:sz w:val="28"/>
          <w:szCs w:val="28"/>
          <w:lang w:val="en-US" w:eastAsia="zh-CN"/>
        </w:rPr>
      </w:pPr>
    </w:p>
    <w:sectPr>
      <w:footerReference r:id="rId3" w:type="default"/>
      <w:pgSz w:w="16838" w:h="11906" w:orient="landscape"/>
      <w:pgMar w:top="1531" w:right="2098" w:bottom="1531" w:left="1418" w:header="851" w:footer="992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oNotHyphenateCaps/>
  <w:drawingGridHorizontalSpacing w:val="21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WRlMWU1OWNmYjBhYmRkOTI4MjQ1MzY2NDZjNTQifQ=="/>
  </w:docVars>
  <w:rsids>
    <w:rsidRoot w:val="00C571B8"/>
    <w:rsid w:val="00001370"/>
    <w:rsid w:val="00006016"/>
    <w:rsid w:val="00011D66"/>
    <w:rsid w:val="00012D6D"/>
    <w:rsid w:val="00017CAF"/>
    <w:rsid w:val="000266AA"/>
    <w:rsid w:val="0002696C"/>
    <w:rsid w:val="00026F8F"/>
    <w:rsid w:val="00030625"/>
    <w:rsid w:val="00037C3C"/>
    <w:rsid w:val="000400FE"/>
    <w:rsid w:val="000448E7"/>
    <w:rsid w:val="000454C4"/>
    <w:rsid w:val="000474E5"/>
    <w:rsid w:val="000503FA"/>
    <w:rsid w:val="00050506"/>
    <w:rsid w:val="000510EC"/>
    <w:rsid w:val="000553F9"/>
    <w:rsid w:val="00055E47"/>
    <w:rsid w:val="000712CC"/>
    <w:rsid w:val="00072C82"/>
    <w:rsid w:val="0007312E"/>
    <w:rsid w:val="00080547"/>
    <w:rsid w:val="000820D6"/>
    <w:rsid w:val="00083569"/>
    <w:rsid w:val="00086235"/>
    <w:rsid w:val="00087DF0"/>
    <w:rsid w:val="000909E6"/>
    <w:rsid w:val="000A0FF9"/>
    <w:rsid w:val="000A2713"/>
    <w:rsid w:val="000A66E0"/>
    <w:rsid w:val="000A777F"/>
    <w:rsid w:val="000C233B"/>
    <w:rsid w:val="000D2CCE"/>
    <w:rsid w:val="000D50BA"/>
    <w:rsid w:val="000D58E9"/>
    <w:rsid w:val="000D6350"/>
    <w:rsid w:val="000E03ED"/>
    <w:rsid w:val="000E3E30"/>
    <w:rsid w:val="000E5680"/>
    <w:rsid w:val="000E58F4"/>
    <w:rsid w:val="000E7AD9"/>
    <w:rsid w:val="000F03AF"/>
    <w:rsid w:val="000F2B61"/>
    <w:rsid w:val="000F5812"/>
    <w:rsid w:val="000F79F5"/>
    <w:rsid w:val="00102390"/>
    <w:rsid w:val="00102A0D"/>
    <w:rsid w:val="0010724E"/>
    <w:rsid w:val="00107680"/>
    <w:rsid w:val="0011084E"/>
    <w:rsid w:val="001109A6"/>
    <w:rsid w:val="00114696"/>
    <w:rsid w:val="00114D0A"/>
    <w:rsid w:val="001157F8"/>
    <w:rsid w:val="001227C3"/>
    <w:rsid w:val="00127879"/>
    <w:rsid w:val="0013225F"/>
    <w:rsid w:val="00132BDF"/>
    <w:rsid w:val="00135D78"/>
    <w:rsid w:val="00135F4B"/>
    <w:rsid w:val="00137F71"/>
    <w:rsid w:val="00141D54"/>
    <w:rsid w:val="0015114E"/>
    <w:rsid w:val="0015194A"/>
    <w:rsid w:val="00155E06"/>
    <w:rsid w:val="001608E0"/>
    <w:rsid w:val="00173E13"/>
    <w:rsid w:val="00177445"/>
    <w:rsid w:val="00182BDF"/>
    <w:rsid w:val="00182D77"/>
    <w:rsid w:val="00191819"/>
    <w:rsid w:val="00192682"/>
    <w:rsid w:val="001932D1"/>
    <w:rsid w:val="00193D5D"/>
    <w:rsid w:val="00194971"/>
    <w:rsid w:val="00194D99"/>
    <w:rsid w:val="0019537B"/>
    <w:rsid w:val="001965CB"/>
    <w:rsid w:val="001978D7"/>
    <w:rsid w:val="00197926"/>
    <w:rsid w:val="001A01A8"/>
    <w:rsid w:val="001B2107"/>
    <w:rsid w:val="001B569C"/>
    <w:rsid w:val="001B5B42"/>
    <w:rsid w:val="001B66A9"/>
    <w:rsid w:val="001B67C5"/>
    <w:rsid w:val="001B7F22"/>
    <w:rsid w:val="001C0FAF"/>
    <w:rsid w:val="001C2220"/>
    <w:rsid w:val="001D101E"/>
    <w:rsid w:val="001D3DA5"/>
    <w:rsid w:val="001E7969"/>
    <w:rsid w:val="001F3929"/>
    <w:rsid w:val="001F5B5C"/>
    <w:rsid w:val="001F78BF"/>
    <w:rsid w:val="001F78C0"/>
    <w:rsid w:val="00202488"/>
    <w:rsid w:val="00202A4E"/>
    <w:rsid w:val="00210DA9"/>
    <w:rsid w:val="0021342E"/>
    <w:rsid w:val="00225D8F"/>
    <w:rsid w:val="00227949"/>
    <w:rsid w:val="002316FB"/>
    <w:rsid w:val="00233DB3"/>
    <w:rsid w:val="0023425C"/>
    <w:rsid w:val="00234D47"/>
    <w:rsid w:val="0023683E"/>
    <w:rsid w:val="00240288"/>
    <w:rsid w:val="00260EE8"/>
    <w:rsid w:val="00261114"/>
    <w:rsid w:val="00271D4A"/>
    <w:rsid w:val="002727D0"/>
    <w:rsid w:val="0027559C"/>
    <w:rsid w:val="00282B7F"/>
    <w:rsid w:val="002869C5"/>
    <w:rsid w:val="00287A8D"/>
    <w:rsid w:val="0029011A"/>
    <w:rsid w:val="00292CD0"/>
    <w:rsid w:val="002932A4"/>
    <w:rsid w:val="002938E5"/>
    <w:rsid w:val="002A004F"/>
    <w:rsid w:val="002A60B5"/>
    <w:rsid w:val="002A681F"/>
    <w:rsid w:val="002A6A3A"/>
    <w:rsid w:val="002A6AA1"/>
    <w:rsid w:val="002B0428"/>
    <w:rsid w:val="002B1FE6"/>
    <w:rsid w:val="002C31F6"/>
    <w:rsid w:val="002C3DAA"/>
    <w:rsid w:val="002C6EF4"/>
    <w:rsid w:val="002C7189"/>
    <w:rsid w:val="002D4D86"/>
    <w:rsid w:val="002D6627"/>
    <w:rsid w:val="002E1A2A"/>
    <w:rsid w:val="002F28C1"/>
    <w:rsid w:val="00301050"/>
    <w:rsid w:val="00301850"/>
    <w:rsid w:val="00305FF2"/>
    <w:rsid w:val="00307D8C"/>
    <w:rsid w:val="00310907"/>
    <w:rsid w:val="003148E7"/>
    <w:rsid w:val="003216A0"/>
    <w:rsid w:val="00323B97"/>
    <w:rsid w:val="00323FEF"/>
    <w:rsid w:val="003307FC"/>
    <w:rsid w:val="00333D25"/>
    <w:rsid w:val="00355CB1"/>
    <w:rsid w:val="00360A33"/>
    <w:rsid w:val="003625A5"/>
    <w:rsid w:val="0036391C"/>
    <w:rsid w:val="00365944"/>
    <w:rsid w:val="00367F9B"/>
    <w:rsid w:val="0037679E"/>
    <w:rsid w:val="00377A2B"/>
    <w:rsid w:val="0038014D"/>
    <w:rsid w:val="00381B03"/>
    <w:rsid w:val="00382A00"/>
    <w:rsid w:val="00382FA4"/>
    <w:rsid w:val="003848D7"/>
    <w:rsid w:val="003851E2"/>
    <w:rsid w:val="003851E9"/>
    <w:rsid w:val="00386560"/>
    <w:rsid w:val="00391160"/>
    <w:rsid w:val="003A1A47"/>
    <w:rsid w:val="003A2EA0"/>
    <w:rsid w:val="003A46FF"/>
    <w:rsid w:val="003B19BA"/>
    <w:rsid w:val="003B5023"/>
    <w:rsid w:val="003C7197"/>
    <w:rsid w:val="003C76B7"/>
    <w:rsid w:val="003C7CDF"/>
    <w:rsid w:val="003D011B"/>
    <w:rsid w:val="003D0490"/>
    <w:rsid w:val="003D1DE3"/>
    <w:rsid w:val="003D675B"/>
    <w:rsid w:val="003E0518"/>
    <w:rsid w:val="003E3930"/>
    <w:rsid w:val="003E7983"/>
    <w:rsid w:val="003F305B"/>
    <w:rsid w:val="003F6111"/>
    <w:rsid w:val="004078A0"/>
    <w:rsid w:val="00410237"/>
    <w:rsid w:val="00411560"/>
    <w:rsid w:val="00411C04"/>
    <w:rsid w:val="00412A18"/>
    <w:rsid w:val="00412D2E"/>
    <w:rsid w:val="00414C72"/>
    <w:rsid w:val="00415B24"/>
    <w:rsid w:val="00420C98"/>
    <w:rsid w:val="00421037"/>
    <w:rsid w:val="004223DD"/>
    <w:rsid w:val="00424110"/>
    <w:rsid w:val="004336EA"/>
    <w:rsid w:val="00437930"/>
    <w:rsid w:val="004424D3"/>
    <w:rsid w:val="00444EF5"/>
    <w:rsid w:val="00445838"/>
    <w:rsid w:val="0045443D"/>
    <w:rsid w:val="00456454"/>
    <w:rsid w:val="004569AF"/>
    <w:rsid w:val="00461C3D"/>
    <w:rsid w:val="0046354F"/>
    <w:rsid w:val="004646D0"/>
    <w:rsid w:val="00472EF4"/>
    <w:rsid w:val="00476C8B"/>
    <w:rsid w:val="00487B49"/>
    <w:rsid w:val="00491AA2"/>
    <w:rsid w:val="00493F22"/>
    <w:rsid w:val="00497476"/>
    <w:rsid w:val="004A022C"/>
    <w:rsid w:val="004A32B6"/>
    <w:rsid w:val="004A5960"/>
    <w:rsid w:val="004A74D4"/>
    <w:rsid w:val="004A7E28"/>
    <w:rsid w:val="004B3FA1"/>
    <w:rsid w:val="004C029D"/>
    <w:rsid w:val="004C57DD"/>
    <w:rsid w:val="004C7323"/>
    <w:rsid w:val="004D13FC"/>
    <w:rsid w:val="004D275A"/>
    <w:rsid w:val="004D5C2A"/>
    <w:rsid w:val="004E3A1D"/>
    <w:rsid w:val="004E625B"/>
    <w:rsid w:val="004F07D5"/>
    <w:rsid w:val="004F321C"/>
    <w:rsid w:val="004F4BC5"/>
    <w:rsid w:val="004F7968"/>
    <w:rsid w:val="00500EAE"/>
    <w:rsid w:val="00512875"/>
    <w:rsid w:val="00513F75"/>
    <w:rsid w:val="005142F8"/>
    <w:rsid w:val="005275C1"/>
    <w:rsid w:val="00527B66"/>
    <w:rsid w:val="0053004B"/>
    <w:rsid w:val="00530699"/>
    <w:rsid w:val="005322C8"/>
    <w:rsid w:val="00535012"/>
    <w:rsid w:val="005359B3"/>
    <w:rsid w:val="00537687"/>
    <w:rsid w:val="00540CC4"/>
    <w:rsid w:val="00545F79"/>
    <w:rsid w:val="0054628E"/>
    <w:rsid w:val="0055348C"/>
    <w:rsid w:val="005540E7"/>
    <w:rsid w:val="005546C9"/>
    <w:rsid w:val="00556918"/>
    <w:rsid w:val="005612CC"/>
    <w:rsid w:val="005630EB"/>
    <w:rsid w:val="00564769"/>
    <w:rsid w:val="00565734"/>
    <w:rsid w:val="0057474D"/>
    <w:rsid w:val="005754D8"/>
    <w:rsid w:val="00577025"/>
    <w:rsid w:val="00580E67"/>
    <w:rsid w:val="0058276F"/>
    <w:rsid w:val="00590297"/>
    <w:rsid w:val="005912B4"/>
    <w:rsid w:val="00594DA4"/>
    <w:rsid w:val="005A2EDD"/>
    <w:rsid w:val="005A5810"/>
    <w:rsid w:val="005B0B06"/>
    <w:rsid w:val="005B5918"/>
    <w:rsid w:val="005B7ECB"/>
    <w:rsid w:val="005D1783"/>
    <w:rsid w:val="005D1D23"/>
    <w:rsid w:val="005D2ECE"/>
    <w:rsid w:val="005E12F0"/>
    <w:rsid w:val="005E48E1"/>
    <w:rsid w:val="005E649B"/>
    <w:rsid w:val="005E6710"/>
    <w:rsid w:val="005E714C"/>
    <w:rsid w:val="005F2897"/>
    <w:rsid w:val="005F336E"/>
    <w:rsid w:val="005F35A7"/>
    <w:rsid w:val="005F4E8D"/>
    <w:rsid w:val="005F5D34"/>
    <w:rsid w:val="006022C3"/>
    <w:rsid w:val="006110BF"/>
    <w:rsid w:val="006130D9"/>
    <w:rsid w:val="006144EB"/>
    <w:rsid w:val="00614C8F"/>
    <w:rsid w:val="00621019"/>
    <w:rsid w:val="00632803"/>
    <w:rsid w:val="0065039B"/>
    <w:rsid w:val="00650823"/>
    <w:rsid w:val="00650989"/>
    <w:rsid w:val="00651A35"/>
    <w:rsid w:val="0065497F"/>
    <w:rsid w:val="006551F9"/>
    <w:rsid w:val="006567AB"/>
    <w:rsid w:val="0065681B"/>
    <w:rsid w:val="00666085"/>
    <w:rsid w:val="0066698C"/>
    <w:rsid w:val="00674986"/>
    <w:rsid w:val="00676D37"/>
    <w:rsid w:val="00677DF9"/>
    <w:rsid w:val="0068369E"/>
    <w:rsid w:val="006837A6"/>
    <w:rsid w:val="006850A0"/>
    <w:rsid w:val="00687FFC"/>
    <w:rsid w:val="006902C6"/>
    <w:rsid w:val="006912D9"/>
    <w:rsid w:val="00697A82"/>
    <w:rsid w:val="00697ECD"/>
    <w:rsid w:val="006A020C"/>
    <w:rsid w:val="006A10D5"/>
    <w:rsid w:val="006A16E8"/>
    <w:rsid w:val="006A5FA2"/>
    <w:rsid w:val="006A65B4"/>
    <w:rsid w:val="006B39CE"/>
    <w:rsid w:val="006C00EE"/>
    <w:rsid w:val="006C79FF"/>
    <w:rsid w:val="006D02D3"/>
    <w:rsid w:val="006D1D92"/>
    <w:rsid w:val="006D3148"/>
    <w:rsid w:val="006D3A12"/>
    <w:rsid w:val="006D6591"/>
    <w:rsid w:val="006E01D0"/>
    <w:rsid w:val="006E16B3"/>
    <w:rsid w:val="006F255A"/>
    <w:rsid w:val="006F4C8B"/>
    <w:rsid w:val="00700B58"/>
    <w:rsid w:val="00701B2A"/>
    <w:rsid w:val="00702ECD"/>
    <w:rsid w:val="00703DD9"/>
    <w:rsid w:val="00706E06"/>
    <w:rsid w:val="00710AA3"/>
    <w:rsid w:val="007138AF"/>
    <w:rsid w:val="00715385"/>
    <w:rsid w:val="00717E0B"/>
    <w:rsid w:val="007335C9"/>
    <w:rsid w:val="007342A3"/>
    <w:rsid w:val="007354B0"/>
    <w:rsid w:val="007407A8"/>
    <w:rsid w:val="00742CF8"/>
    <w:rsid w:val="00746F4F"/>
    <w:rsid w:val="00750BE2"/>
    <w:rsid w:val="00751EDB"/>
    <w:rsid w:val="0075366D"/>
    <w:rsid w:val="00760B48"/>
    <w:rsid w:val="0076148E"/>
    <w:rsid w:val="0076335D"/>
    <w:rsid w:val="00767276"/>
    <w:rsid w:val="00775F3E"/>
    <w:rsid w:val="00783F38"/>
    <w:rsid w:val="00790C31"/>
    <w:rsid w:val="00797D8A"/>
    <w:rsid w:val="007A2C41"/>
    <w:rsid w:val="007A3053"/>
    <w:rsid w:val="007A3C0D"/>
    <w:rsid w:val="007A4FFA"/>
    <w:rsid w:val="007A657D"/>
    <w:rsid w:val="007A7B70"/>
    <w:rsid w:val="007B02AD"/>
    <w:rsid w:val="007B5F75"/>
    <w:rsid w:val="007B7EF2"/>
    <w:rsid w:val="007B7F81"/>
    <w:rsid w:val="007C3FD0"/>
    <w:rsid w:val="007C4346"/>
    <w:rsid w:val="007C54B0"/>
    <w:rsid w:val="007D053E"/>
    <w:rsid w:val="007D0B2B"/>
    <w:rsid w:val="007D76A2"/>
    <w:rsid w:val="007D78DD"/>
    <w:rsid w:val="007E0372"/>
    <w:rsid w:val="007F1F6F"/>
    <w:rsid w:val="007F2914"/>
    <w:rsid w:val="007F40D7"/>
    <w:rsid w:val="00800ABA"/>
    <w:rsid w:val="00801490"/>
    <w:rsid w:val="00801902"/>
    <w:rsid w:val="00802D43"/>
    <w:rsid w:val="008037E4"/>
    <w:rsid w:val="00806437"/>
    <w:rsid w:val="008126D5"/>
    <w:rsid w:val="00830A3B"/>
    <w:rsid w:val="00844BF8"/>
    <w:rsid w:val="00845606"/>
    <w:rsid w:val="00845CA5"/>
    <w:rsid w:val="0084777D"/>
    <w:rsid w:val="00857CEE"/>
    <w:rsid w:val="0086079E"/>
    <w:rsid w:val="0086132C"/>
    <w:rsid w:val="00864482"/>
    <w:rsid w:val="0086489E"/>
    <w:rsid w:val="008800D5"/>
    <w:rsid w:val="00880B52"/>
    <w:rsid w:val="00884BAF"/>
    <w:rsid w:val="00892B9B"/>
    <w:rsid w:val="00895C58"/>
    <w:rsid w:val="00897622"/>
    <w:rsid w:val="008A7B52"/>
    <w:rsid w:val="008B14C5"/>
    <w:rsid w:val="008B2BB0"/>
    <w:rsid w:val="008B5C6C"/>
    <w:rsid w:val="008C1B03"/>
    <w:rsid w:val="008C3D34"/>
    <w:rsid w:val="008D1D3F"/>
    <w:rsid w:val="008E27C5"/>
    <w:rsid w:val="008E332A"/>
    <w:rsid w:val="008F05B1"/>
    <w:rsid w:val="008F380C"/>
    <w:rsid w:val="008F7269"/>
    <w:rsid w:val="00900933"/>
    <w:rsid w:val="00904963"/>
    <w:rsid w:val="009071C2"/>
    <w:rsid w:val="00912773"/>
    <w:rsid w:val="009130BA"/>
    <w:rsid w:val="009204C0"/>
    <w:rsid w:val="00922210"/>
    <w:rsid w:val="009242FE"/>
    <w:rsid w:val="00924FDB"/>
    <w:rsid w:val="00927990"/>
    <w:rsid w:val="00927CC4"/>
    <w:rsid w:val="00930A4F"/>
    <w:rsid w:val="009339DC"/>
    <w:rsid w:val="00933D76"/>
    <w:rsid w:val="00934540"/>
    <w:rsid w:val="0093606E"/>
    <w:rsid w:val="00936CAB"/>
    <w:rsid w:val="00937DF8"/>
    <w:rsid w:val="00941FCA"/>
    <w:rsid w:val="009428A4"/>
    <w:rsid w:val="00942B52"/>
    <w:rsid w:val="00943100"/>
    <w:rsid w:val="00943D7B"/>
    <w:rsid w:val="009444F2"/>
    <w:rsid w:val="009463C9"/>
    <w:rsid w:val="00951984"/>
    <w:rsid w:val="009602F7"/>
    <w:rsid w:val="00966314"/>
    <w:rsid w:val="009663E3"/>
    <w:rsid w:val="00971A43"/>
    <w:rsid w:val="0097208A"/>
    <w:rsid w:val="00974091"/>
    <w:rsid w:val="00981E4D"/>
    <w:rsid w:val="009831B7"/>
    <w:rsid w:val="009843BD"/>
    <w:rsid w:val="009921A5"/>
    <w:rsid w:val="00996893"/>
    <w:rsid w:val="009A1232"/>
    <w:rsid w:val="009B2F2C"/>
    <w:rsid w:val="009B42FB"/>
    <w:rsid w:val="009B4835"/>
    <w:rsid w:val="009C175D"/>
    <w:rsid w:val="009D0AA4"/>
    <w:rsid w:val="009D5E71"/>
    <w:rsid w:val="009D7EF2"/>
    <w:rsid w:val="009D7FC6"/>
    <w:rsid w:val="009E2CA5"/>
    <w:rsid w:val="009E2FCB"/>
    <w:rsid w:val="009E3C78"/>
    <w:rsid w:val="009E62AE"/>
    <w:rsid w:val="009E6477"/>
    <w:rsid w:val="009E6CAF"/>
    <w:rsid w:val="009F007E"/>
    <w:rsid w:val="009F0A84"/>
    <w:rsid w:val="009F0E3D"/>
    <w:rsid w:val="009F28AE"/>
    <w:rsid w:val="009F5B48"/>
    <w:rsid w:val="00A007BE"/>
    <w:rsid w:val="00A05CE8"/>
    <w:rsid w:val="00A1298E"/>
    <w:rsid w:val="00A159E9"/>
    <w:rsid w:val="00A236D8"/>
    <w:rsid w:val="00A23E53"/>
    <w:rsid w:val="00A259B3"/>
    <w:rsid w:val="00A3018A"/>
    <w:rsid w:val="00A37D37"/>
    <w:rsid w:val="00A40931"/>
    <w:rsid w:val="00A43073"/>
    <w:rsid w:val="00A435A4"/>
    <w:rsid w:val="00A43913"/>
    <w:rsid w:val="00A43F51"/>
    <w:rsid w:val="00A44ABB"/>
    <w:rsid w:val="00A45B81"/>
    <w:rsid w:val="00A46C1F"/>
    <w:rsid w:val="00A51A97"/>
    <w:rsid w:val="00A55C54"/>
    <w:rsid w:val="00A57251"/>
    <w:rsid w:val="00A6059C"/>
    <w:rsid w:val="00A61503"/>
    <w:rsid w:val="00A64C45"/>
    <w:rsid w:val="00A65DB0"/>
    <w:rsid w:val="00A720B0"/>
    <w:rsid w:val="00A734F1"/>
    <w:rsid w:val="00A838AD"/>
    <w:rsid w:val="00A908AC"/>
    <w:rsid w:val="00A90BD2"/>
    <w:rsid w:val="00A97D46"/>
    <w:rsid w:val="00AA54C0"/>
    <w:rsid w:val="00AB1CF8"/>
    <w:rsid w:val="00AB28F2"/>
    <w:rsid w:val="00AB3A6C"/>
    <w:rsid w:val="00AB67C5"/>
    <w:rsid w:val="00AB7AA0"/>
    <w:rsid w:val="00AC348E"/>
    <w:rsid w:val="00AC5440"/>
    <w:rsid w:val="00AD30A8"/>
    <w:rsid w:val="00AD6282"/>
    <w:rsid w:val="00AE0208"/>
    <w:rsid w:val="00AE54DC"/>
    <w:rsid w:val="00AE79E3"/>
    <w:rsid w:val="00AF099B"/>
    <w:rsid w:val="00AF1E4C"/>
    <w:rsid w:val="00AF33CE"/>
    <w:rsid w:val="00AF622E"/>
    <w:rsid w:val="00B05077"/>
    <w:rsid w:val="00B131AB"/>
    <w:rsid w:val="00B142FE"/>
    <w:rsid w:val="00B24229"/>
    <w:rsid w:val="00B32608"/>
    <w:rsid w:val="00B3311D"/>
    <w:rsid w:val="00B351D0"/>
    <w:rsid w:val="00B46E4B"/>
    <w:rsid w:val="00B53CBD"/>
    <w:rsid w:val="00B56450"/>
    <w:rsid w:val="00B57AA9"/>
    <w:rsid w:val="00B613E8"/>
    <w:rsid w:val="00B6156C"/>
    <w:rsid w:val="00B73044"/>
    <w:rsid w:val="00B800D9"/>
    <w:rsid w:val="00B806CF"/>
    <w:rsid w:val="00B80A10"/>
    <w:rsid w:val="00B81F88"/>
    <w:rsid w:val="00B84800"/>
    <w:rsid w:val="00B8501D"/>
    <w:rsid w:val="00B94D88"/>
    <w:rsid w:val="00B9668A"/>
    <w:rsid w:val="00B96BDA"/>
    <w:rsid w:val="00B97537"/>
    <w:rsid w:val="00BA139F"/>
    <w:rsid w:val="00BA2F33"/>
    <w:rsid w:val="00BB0E43"/>
    <w:rsid w:val="00BB42B9"/>
    <w:rsid w:val="00BC02E9"/>
    <w:rsid w:val="00BC0AB2"/>
    <w:rsid w:val="00BC0B84"/>
    <w:rsid w:val="00BD0A25"/>
    <w:rsid w:val="00BD119C"/>
    <w:rsid w:val="00BD27A4"/>
    <w:rsid w:val="00BE2E6E"/>
    <w:rsid w:val="00BF0FC5"/>
    <w:rsid w:val="00BF2F43"/>
    <w:rsid w:val="00BF7515"/>
    <w:rsid w:val="00C00E44"/>
    <w:rsid w:val="00C03E14"/>
    <w:rsid w:val="00C04F12"/>
    <w:rsid w:val="00C16FB8"/>
    <w:rsid w:val="00C16FE3"/>
    <w:rsid w:val="00C22AB5"/>
    <w:rsid w:val="00C25FB2"/>
    <w:rsid w:val="00C30913"/>
    <w:rsid w:val="00C33113"/>
    <w:rsid w:val="00C41B17"/>
    <w:rsid w:val="00C41CA0"/>
    <w:rsid w:val="00C422EB"/>
    <w:rsid w:val="00C4774D"/>
    <w:rsid w:val="00C501D5"/>
    <w:rsid w:val="00C54C63"/>
    <w:rsid w:val="00C5528D"/>
    <w:rsid w:val="00C571B8"/>
    <w:rsid w:val="00C57C3C"/>
    <w:rsid w:val="00C60D8F"/>
    <w:rsid w:val="00C61235"/>
    <w:rsid w:val="00C67296"/>
    <w:rsid w:val="00C72A19"/>
    <w:rsid w:val="00C73CB6"/>
    <w:rsid w:val="00C73E13"/>
    <w:rsid w:val="00C77537"/>
    <w:rsid w:val="00C77F1F"/>
    <w:rsid w:val="00C80975"/>
    <w:rsid w:val="00C814C7"/>
    <w:rsid w:val="00C91469"/>
    <w:rsid w:val="00C924CC"/>
    <w:rsid w:val="00C93B1D"/>
    <w:rsid w:val="00C96A33"/>
    <w:rsid w:val="00CA2E48"/>
    <w:rsid w:val="00CA5053"/>
    <w:rsid w:val="00CB3F3E"/>
    <w:rsid w:val="00CB6188"/>
    <w:rsid w:val="00CC7BA7"/>
    <w:rsid w:val="00CD1DEE"/>
    <w:rsid w:val="00CD6E30"/>
    <w:rsid w:val="00CE0B8A"/>
    <w:rsid w:val="00CE43E8"/>
    <w:rsid w:val="00CF2669"/>
    <w:rsid w:val="00CF638E"/>
    <w:rsid w:val="00CF7B08"/>
    <w:rsid w:val="00D0379E"/>
    <w:rsid w:val="00D05AAD"/>
    <w:rsid w:val="00D123D1"/>
    <w:rsid w:val="00D14F87"/>
    <w:rsid w:val="00D21007"/>
    <w:rsid w:val="00D220BD"/>
    <w:rsid w:val="00D247ED"/>
    <w:rsid w:val="00D2552D"/>
    <w:rsid w:val="00D379A4"/>
    <w:rsid w:val="00D508D4"/>
    <w:rsid w:val="00D52E6D"/>
    <w:rsid w:val="00D5332E"/>
    <w:rsid w:val="00D6177F"/>
    <w:rsid w:val="00D64453"/>
    <w:rsid w:val="00D644A0"/>
    <w:rsid w:val="00D64ABE"/>
    <w:rsid w:val="00D71293"/>
    <w:rsid w:val="00D713DA"/>
    <w:rsid w:val="00D75E80"/>
    <w:rsid w:val="00D768E5"/>
    <w:rsid w:val="00D76F28"/>
    <w:rsid w:val="00D8151B"/>
    <w:rsid w:val="00D8162C"/>
    <w:rsid w:val="00D81DE3"/>
    <w:rsid w:val="00D82AEE"/>
    <w:rsid w:val="00D832F9"/>
    <w:rsid w:val="00D8668E"/>
    <w:rsid w:val="00D9182D"/>
    <w:rsid w:val="00D91ACA"/>
    <w:rsid w:val="00D9404A"/>
    <w:rsid w:val="00D96C78"/>
    <w:rsid w:val="00DA0365"/>
    <w:rsid w:val="00DA1CFF"/>
    <w:rsid w:val="00DA51A6"/>
    <w:rsid w:val="00DA68C0"/>
    <w:rsid w:val="00DB7C7C"/>
    <w:rsid w:val="00DC411F"/>
    <w:rsid w:val="00DC5E51"/>
    <w:rsid w:val="00DC6026"/>
    <w:rsid w:val="00DC6A5A"/>
    <w:rsid w:val="00DD3499"/>
    <w:rsid w:val="00DD429B"/>
    <w:rsid w:val="00DD598A"/>
    <w:rsid w:val="00DE6869"/>
    <w:rsid w:val="00DE6EE6"/>
    <w:rsid w:val="00DF34BB"/>
    <w:rsid w:val="00DF5771"/>
    <w:rsid w:val="00E003EA"/>
    <w:rsid w:val="00E03946"/>
    <w:rsid w:val="00E04323"/>
    <w:rsid w:val="00E051BF"/>
    <w:rsid w:val="00E069E2"/>
    <w:rsid w:val="00E1608C"/>
    <w:rsid w:val="00E17B3B"/>
    <w:rsid w:val="00E21E1D"/>
    <w:rsid w:val="00E31070"/>
    <w:rsid w:val="00E31AE8"/>
    <w:rsid w:val="00E33572"/>
    <w:rsid w:val="00E518CC"/>
    <w:rsid w:val="00E52A35"/>
    <w:rsid w:val="00E5411B"/>
    <w:rsid w:val="00E63AE1"/>
    <w:rsid w:val="00E64B6B"/>
    <w:rsid w:val="00E67B79"/>
    <w:rsid w:val="00E74F1A"/>
    <w:rsid w:val="00E75805"/>
    <w:rsid w:val="00E83A53"/>
    <w:rsid w:val="00E8461C"/>
    <w:rsid w:val="00E872B5"/>
    <w:rsid w:val="00E90D7C"/>
    <w:rsid w:val="00E95647"/>
    <w:rsid w:val="00E957A3"/>
    <w:rsid w:val="00EA0FC9"/>
    <w:rsid w:val="00EA2CDD"/>
    <w:rsid w:val="00EA3193"/>
    <w:rsid w:val="00EA47F0"/>
    <w:rsid w:val="00EB04AB"/>
    <w:rsid w:val="00EB175C"/>
    <w:rsid w:val="00EB23AE"/>
    <w:rsid w:val="00EC30A6"/>
    <w:rsid w:val="00EC43ED"/>
    <w:rsid w:val="00EC5469"/>
    <w:rsid w:val="00EC5813"/>
    <w:rsid w:val="00EC59FB"/>
    <w:rsid w:val="00ED4F80"/>
    <w:rsid w:val="00ED5ED5"/>
    <w:rsid w:val="00ED76A1"/>
    <w:rsid w:val="00EE20CD"/>
    <w:rsid w:val="00EE397D"/>
    <w:rsid w:val="00EF37C9"/>
    <w:rsid w:val="00EF5234"/>
    <w:rsid w:val="00EF5E6F"/>
    <w:rsid w:val="00EF6E8F"/>
    <w:rsid w:val="00F02A10"/>
    <w:rsid w:val="00F04E8F"/>
    <w:rsid w:val="00F14FE2"/>
    <w:rsid w:val="00F1675A"/>
    <w:rsid w:val="00F218E4"/>
    <w:rsid w:val="00F2202E"/>
    <w:rsid w:val="00F236CC"/>
    <w:rsid w:val="00F25189"/>
    <w:rsid w:val="00F25AF0"/>
    <w:rsid w:val="00F27BCE"/>
    <w:rsid w:val="00F3057A"/>
    <w:rsid w:val="00F431F2"/>
    <w:rsid w:val="00F45AB0"/>
    <w:rsid w:val="00F56DEA"/>
    <w:rsid w:val="00F625EF"/>
    <w:rsid w:val="00F632D1"/>
    <w:rsid w:val="00F723E4"/>
    <w:rsid w:val="00F77A83"/>
    <w:rsid w:val="00F77CC4"/>
    <w:rsid w:val="00F77CE3"/>
    <w:rsid w:val="00F837B0"/>
    <w:rsid w:val="00F85244"/>
    <w:rsid w:val="00F853C5"/>
    <w:rsid w:val="00F928D5"/>
    <w:rsid w:val="00F93E2E"/>
    <w:rsid w:val="00F94F63"/>
    <w:rsid w:val="00F95089"/>
    <w:rsid w:val="00F96017"/>
    <w:rsid w:val="00FA1990"/>
    <w:rsid w:val="00FA53BF"/>
    <w:rsid w:val="00FB374B"/>
    <w:rsid w:val="00FB51AD"/>
    <w:rsid w:val="00FB7A89"/>
    <w:rsid w:val="00FD00BF"/>
    <w:rsid w:val="00FE1327"/>
    <w:rsid w:val="00FF3CAC"/>
    <w:rsid w:val="00FF5956"/>
    <w:rsid w:val="021C63EF"/>
    <w:rsid w:val="026F1D88"/>
    <w:rsid w:val="03A58734"/>
    <w:rsid w:val="05D6A4C5"/>
    <w:rsid w:val="05F02932"/>
    <w:rsid w:val="066D0447"/>
    <w:rsid w:val="075F24DD"/>
    <w:rsid w:val="07FF037A"/>
    <w:rsid w:val="08DA58AA"/>
    <w:rsid w:val="091E5B0E"/>
    <w:rsid w:val="0B57CD53"/>
    <w:rsid w:val="0D650BF4"/>
    <w:rsid w:val="0E2A388C"/>
    <w:rsid w:val="0E8C6C58"/>
    <w:rsid w:val="0F8D34F3"/>
    <w:rsid w:val="0FB27B81"/>
    <w:rsid w:val="10E2026B"/>
    <w:rsid w:val="111B0337"/>
    <w:rsid w:val="118150A1"/>
    <w:rsid w:val="12772BD4"/>
    <w:rsid w:val="14BD767D"/>
    <w:rsid w:val="14C87A69"/>
    <w:rsid w:val="157C50C4"/>
    <w:rsid w:val="15EF663A"/>
    <w:rsid w:val="1A235D39"/>
    <w:rsid w:val="1BF7CFE6"/>
    <w:rsid w:val="1E4175B8"/>
    <w:rsid w:val="1E493399"/>
    <w:rsid w:val="1E5F5E20"/>
    <w:rsid w:val="1F013CD7"/>
    <w:rsid w:val="1F1FD88D"/>
    <w:rsid w:val="1FE6BD3D"/>
    <w:rsid w:val="20BA173A"/>
    <w:rsid w:val="23B34548"/>
    <w:rsid w:val="240504E6"/>
    <w:rsid w:val="2464040C"/>
    <w:rsid w:val="271E0E71"/>
    <w:rsid w:val="275323A5"/>
    <w:rsid w:val="282B0765"/>
    <w:rsid w:val="289A2AB7"/>
    <w:rsid w:val="2A21411F"/>
    <w:rsid w:val="2B8573AA"/>
    <w:rsid w:val="2C794DA4"/>
    <w:rsid w:val="2CE7CA1F"/>
    <w:rsid w:val="2DC08B3A"/>
    <w:rsid w:val="2DF9983C"/>
    <w:rsid w:val="2DFFBDA4"/>
    <w:rsid w:val="2FDC055A"/>
    <w:rsid w:val="2FE39FA2"/>
    <w:rsid w:val="34B4236E"/>
    <w:rsid w:val="36A68E43"/>
    <w:rsid w:val="36B26386"/>
    <w:rsid w:val="37FF1395"/>
    <w:rsid w:val="37FFFB8A"/>
    <w:rsid w:val="381A7700"/>
    <w:rsid w:val="38480868"/>
    <w:rsid w:val="38D53CA9"/>
    <w:rsid w:val="395113B4"/>
    <w:rsid w:val="39BB884F"/>
    <w:rsid w:val="39BD2952"/>
    <w:rsid w:val="3A384103"/>
    <w:rsid w:val="3AF2A17B"/>
    <w:rsid w:val="3B5F5F95"/>
    <w:rsid w:val="3DFD2B49"/>
    <w:rsid w:val="3DFE983A"/>
    <w:rsid w:val="3EC76964"/>
    <w:rsid w:val="3EF6BFC1"/>
    <w:rsid w:val="3EFF331C"/>
    <w:rsid w:val="3EFF4886"/>
    <w:rsid w:val="3F6FB82C"/>
    <w:rsid w:val="3FABF3A1"/>
    <w:rsid w:val="3FFD4D4C"/>
    <w:rsid w:val="41155829"/>
    <w:rsid w:val="41551DA9"/>
    <w:rsid w:val="434E19EC"/>
    <w:rsid w:val="435B2515"/>
    <w:rsid w:val="43CB2081"/>
    <w:rsid w:val="45F67E97"/>
    <w:rsid w:val="4FBFDF80"/>
    <w:rsid w:val="4FE22B92"/>
    <w:rsid w:val="4FF30FCE"/>
    <w:rsid w:val="503D0962"/>
    <w:rsid w:val="53260E88"/>
    <w:rsid w:val="546F008A"/>
    <w:rsid w:val="56EE2285"/>
    <w:rsid w:val="577D1391"/>
    <w:rsid w:val="57FA7591"/>
    <w:rsid w:val="58893789"/>
    <w:rsid w:val="58F82C2B"/>
    <w:rsid w:val="59600BD5"/>
    <w:rsid w:val="59DD8E0C"/>
    <w:rsid w:val="5A2B0658"/>
    <w:rsid w:val="5B3B702B"/>
    <w:rsid w:val="5BEE2B2C"/>
    <w:rsid w:val="5BFFC91B"/>
    <w:rsid w:val="5DF40058"/>
    <w:rsid w:val="5EBFF28D"/>
    <w:rsid w:val="5EC74D41"/>
    <w:rsid w:val="5EDA86FF"/>
    <w:rsid w:val="5EFF6DE1"/>
    <w:rsid w:val="5FC5491E"/>
    <w:rsid w:val="5FD91733"/>
    <w:rsid w:val="5FED359C"/>
    <w:rsid w:val="5FFE63D1"/>
    <w:rsid w:val="623B200C"/>
    <w:rsid w:val="65E9F231"/>
    <w:rsid w:val="67FE4C3C"/>
    <w:rsid w:val="68106D02"/>
    <w:rsid w:val="699C4FFD"/>
    <w:rsid w:val="69AD46FB"/>
    <w:rsid w:val="69B67032"/>
    <w:rsid w:val="6AFB5D83"/>
    <w:rsid w:val="6B274EC9"/>
    <w:rsid w:val="6B674B06"/>
    <w:rsid w:val="6BDFB058"/>
    <w:rsid w:val="6C4C01EF"/>
    <w:rsid w:val="6CFD124C"/>
    <w:rsid w:val="6DEEF0E4"/>
    <w:rsid w:val="6E1E1C7A"/>
    <w:rsid w:val="6E9DD649"/>
    <w:rsid w:val="6EA630C3"/>
    <w:rsid w:val="6EAE77B8"/>
    <w:rsid w:val="6F57A30D"/>
    <w:rsid w:val="6FDD0FBA"/>
    <w:rsid w:val="6FFB6819"/>
    <w:rsid w:val="6FFF74C4"/>
    <w:rsid w:val="709D597D"/>
    <w:rsid w:val="724A1013"/>
    <w:rsid w:val="72893C88"/>
    <w:rsid w:val="7377216D"/>
    <w:rsid w:val="739D8E6E"/>
    <w:rsid w:val="74DFFC79"/>
    <w:rsid w:val="753FD93F"/>
    <w:rsid w:val="754FA655"/>
    <w:rsid w:val="76771040"/>
    <w:rsid w:val="76C81993"/>
    <w:rsid w:val="76DF0B3B"/>
    <w:rsid w:val="77B7A6D7"/>
    <w:rsid w:val="77BE21A3"/>
    <w:rsid w:val="77DFAADF"/>
    <w:rsid w:val="77EF956F"/>
    <w:rsid w:val="77FEB053"/>
    <w:rsid w:val="77FF012C"/>
    <w:rsid w:val="77FF5D9D"/>
    <w:rsid w:val="77FF7B35"/>
    <w:rsid w:val="77FFA241"/>
    <w:rsid w:val="797422C8"/>
    <w:rsid w:val="79C698BB"/>
    <w:rsid w:val="79FFB699"/>
    <w:rsid w:val="7BEBFEBB"/>
    <w:rsid w:val="7C366A65"/>
    <w:rsid w:val="7C5EDF19"/>
    <w:rsid w:val="7CBF9E6B"/>
    <w:rsid w:val="7CFFC986"/>
    <w:rsid w:val="7D5B0D02"/>
    <w:rsid w:val="7DFEF62F"/>
    <w:rsid w:val="7E7EEBAC"/>
    <w:rsid w:val="7E87665D"/>
    <w:rsid w:val="7E951F45"/>
    <w:rsid w:val="7EBF69B4"/>
    <w:rsid w:val="7EEEF62B"/>
    <w:rsid w:val="7EF6A051"/>
    <w:rsid w:val="7F2F34B5"/>
    <w:rsid w:val="7F3F756A"/>
    <w:rsid w:val="7F3F82CC"/>
    <w:rsid w:val="7F77299E"/>
    <w:rsid w:val="7F7B8EEF"/>
    <w:rsid w:val="7F7F6D11"/>
    <w:rsid w:val="7F8FE03D"/>
    <w:rsid w:val="7F9F9C70"/>
    <w:rsid w:val="7FBCE46A"/>
    <w:rsid w:val="7FCF2395"/>
    <w:rsid w:val="7FDF48E0"/>
    <w:rsid w:val="7FF4971D"/>
    <w:rsid w:val="7FF5E4B7"/>
    <w:rsid w:val="7FF79009"/>
    <w:rsid w:val="7FFD2792"/>
    <w:rsid w:val="9EF9F6E9"/>
    <w:rsid w:val="9EFF6C98"/>
    <w:rsid w:val="9F7598E9"/>
    <w:rsid w:val="9FFF6992"/>
    <w:rsid w:val="A7A7B1BE"/>
    <w:rsid w:val="AD5D4ECA"/>
    <w:rsid w:val="ADFC84A5"/>
    <w:rsid w:val="AEDEE3DA"/>
    <w:rsid w:val="AF9EA5C6"/>
    <w:rsid w:val="AFDBB0C6"/>
    <w:rsid w:val="AFF69085"/>
    <w:rsid w:val="B1F0DE5A"/>
    <w:rsid w:val="B7822DE6"/>
    <w:rsid w:val="B7FD694A"/>
    <w:rsid w:val="B9ABA693"/>
    <w:rsid w:val="BDBF61BE"/>
    <w:rsid w:val="BDBFBE3B"/>
    <w:rsid w:val="BE5E0A8C"/>
    <w:rsid w:val="BEFE7F5B"/>
    <w:rsid w:val="BF5DC975"/>
    <w:rsid w:val="BFBFCE03"/>
    <w:rsid w:val="BFDE0CAF"/>
    <w:rsid w:val="BFEB2386"/>
    <w:rsid w:val="CBDDECF0"/>
    <w:rsid w:val="CEFF5BA9"/>
    <w:rsid w:val="D2FF1D21"/>
    <w:rsid w:val="D3DFCE36"/>
    <w:rsid w:val="DB7FB801"/>
    <w:rsid w:val="DC9FD98D"/>
    <w:rsid w:val="DDF733FF"/>
    <w:rsid w:val="DEFC0D6C"/>
    <w:rsid w:val="DFB5CCBE"/>
    <w:rsid w:val="DFBB6E79"/>
    <w:rsid w:val="DFEF556C"/>
    <w:rsid w:val="DFF2E669"/>
    <w:rsid w:val="DFFF0835"/>
    <w:rsid w:val="E4BF73A1"/>
    <w:rsid w:val="E5B3CEA2"/>
    <w:rsid w:val="E9FB8825"/>
    <w:rsid w:val="E9FFBA6B"/>
    <w:rsid w:val="EAAB5ADB"/>
    <w:rsid w:val="EB3D79AF"/>
    <w:rsid w:val="EB5A8981"/>
    <w:rsid w:val="EB7BE042"/>
    <w:rsid w:val="EDE794DF"/>
    <w:rsid w:val="EE5F008A"/>
    <w:rsid w:val="EE69A8D7"/>
    <w:rsid w:val="EEEF3639"/>
    <w:rsid w:val="EF7D6873"/>
    <w:rsid w:val="EFAE8465"/>
    <w:rsid w:val="EFAF7494"/>
    <w:rsid w:val="EFEFA87E"/>
    <w:rsid w:val="EFFDD4E9"/>
    <w:rsid w:val="F0FFC36C"/>
    <w:rsid w:val="F2D7E715"/>
    <w:rsid w:val="F3BB5A61"/>
    <w:rsid w:val="F5B74620"/>
    <w:rsid w:val="F6FE839B"/>
    <w:rsid w:val="F732E5EC"/>
    <w:rsid w:val="F7A34BB4"/>
    <w:rsid w:val="F7E9DC39"/>
    <w:rsid w:val="F7F44BE2"/>
    <w:rsid w:val="F9D551C4"/>
    <w:rsid w:val="FABAA60B"/>
    <w:rsid w:val="FABD4A40"/>
    <w:rsid w:val="FB5F22B9"/>
    <w:rsid w:val="FB5F967E"/>
    <w:rsid w:val="FB76EDE0"/>
    <w:rsid w:val="FB8EA354"/>
    <w:rsid w:val="FBB8FCAA"/>
    <w:rsid w:val="FBDF33E7"/>
    <w:rsid w:val="FBFDD53F"/>
    <w:rsid w:val="FCAF3849"/>
    <w:rsid w:val="FCFB0DDF"/>
    <w:rsid w:val="FDF19B94"/>
    <w:rsid w:val="FDFF96E5"/>
    <w:rsid w:val="FE31CDAB"/>
    <w:rsid w:val="FE5FD0E7"/>
    <w:rsid w:val="FEBFBD18"/>
    <w:rsid w:val="FED7F121"/>
    <w:rsid w:val="FEFF4FC9"/>
    <w:rsid w:val="FEFFE9F2"/>
    <w:rsid w:val="FF3D9DFE"/>
    <w:rsid w:val="FF5BDCD9"/>
    <w:rsid w:val="FF7AFB34"/>
    <w:rsid w:val="FF7DB1E4"/>
    <w:rsid w:val="FF9B663C"/>
    <w:rsid w:val="FFB6AAF4"/>
    <w:rsid w:val="FFB6E775"/>
    <w:rsid w:val="FFD41F0D"/>
    <w:rsid w:val="FFDA24C1"/>
    <w:rsid w:val="FFEAD9C8"/>
    <w:rsid w:val="FFEDFB56"/>
    <w:rsid w:val="FFEF7154"/>
    <w:rsid w:val="FFFAF44D"/>
    <w:rsid w:val="FFFB7CBF"/>
    <w:rsid w:val="FFFD6C25"/>
    <w:rsid w:val="FFFDB70E"/>
    <w:rsid w:val="FFFF8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locked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locked/>
    <w:uiPriority w:val="99"/>
    <w:rPr>
      <w:b/>
      <w:bCs/>
    </w:rPr>
  </w:style>
  <w:style w:type="character" w:styleId="10">
    <w:name w:val="page number"/>
    <w:basedOn w:val="8"/>
    <w:autoRedefine/>
    <w:qFormat/>
    <w:uiPriority w:val="99"/>
  </w:style>
  <w:style w:type="character" w:customStyle="1" w:styleId="11">
    <w:name w:val="Date Char"/>
    <w:basedOn w:val="8"/>
    <w:link w:val="2"/>
    <w:semiHidden/>
    <w:qFormat/>
    <w:locked/>
    <w:uiPriority w:val="99"/>
    <w:rPr>
      <w:sz w:val="21"/>
      <w:szCs w:val="21"/>
    </w:rPr>
  </w:style>
  <w:style w:type="character" w:customStyle="1" w:styleId="12">
    <w:name w:val="Balloon Text Char"/>
    <w:basedOn w:val="8"/>
    <w:link w:val="3"/>
    <w:autoRedefine/>
    <w:semiHidden/>
    <w:qFormat/>
    <w:locked/>
    <w:uiPriority w:val="99"/>
    <w:rPr>
      <w:sz w:val="18"/>
      <w:szCs w:val="18"/>
    </w:rPr>
  </w:style>
  <w:style w:type="character" w:customStyle="1" w:styleId="13">
    <w:name w:val="Footer Char"/>
    <w:basedOn w:val="8"/>
    <w:link w:val="4"/>
    <w:autoRedefine/>
    <w:qFormat/>
    <w:locked/>
    <w:uiPriority w:val="99"/>
    <w:rPr>
      <w:sz w:val="18"/>
      <w:szCs w:val="18"/>
    </w:rPr>
  </w:style>
  <w:style w:type="character" w:customStyle="1" w:styleId="14">
    <w:name w:val="Header Char"/>
    <w:basedOn w:val="8"/>
    <w:link w:val="5"/>
    <w:autoRedefine/>
    <w:qFormat/>
    <w:locked/>
    <w:uiPriority w:val="99"/>
    <w:rPr>
      <w:sz w:val="18"/>
      <w:szCs w:val="18"/>
    </w:rPr>
  </w:style>
  <w:style w:type="paragraph" w:customStyle="1" w:styleId="15">
    <w:name w:val="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16">
    <w:name w:val="Char1"/>
    <w:basedOn w:val="1"/>
    <w:autoRedefine/>
    <w:qFormat/>
    <w:uiPriority w:val="99"/>
    <w:rPr>
      <w:rFonts w:ascii="Times New Roman" w:hAnsi="Times New Roman" w:cs="Times New Roman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8">
    <w:name w:val="p0"/>
    <w:basedOn w:val="1"/>
    <w:autoRedefine/>
    <w:qFormat/>
    <w:uiPriority w:val="99"/>
    <w:pPr>
      <w:widowControl/>
    </w:pPr>
    <w:rPr>
      <w:kern w:val="0"/>
    </w:rPr>
  </w:style>
  <w:style w:type="paragraph" w:customStyle="1" w:styleId="19">
    <w:name w:val="Normal New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">
    <w:name w:val="Char Char Char Char Char 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21">
    <w:name w:val="Char Char Char Char Char Char Char Char Char Char Char Char 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22">
    <w:name w:val="默认段落字体 Para Char Char Char Char Char Char Char"/>
    <w:basedOn w:val="1"/>
    <w:autoRedefine/>
    <w:qFormat/>
    <w:uiPriority w:val="99"/>
    <w:rPr>
      <w:rFonts w:ascii="Tahoma" w:hAnsi="Tahoma" w:cs="Tahoma"/>
      <w:sz w:val="24"/>
      <w:szCs w:val="24"/>
    </w:rPr>
  </w:style>
  <w:style w:type="paragraph" w:customStyle="1" w:styleId="23">
    <w:name w:val="小标题（黑体）"/>
    <w:basedOn w:val="1"/>
    <w:next w:val="1"/>
    <w:autoRedefine/>
    <w:qFormat/>
    <w:uiPriority w:val="99"/>
    <w:rPr>
      <w:rFonts w:ascii="Times New Roman" w:hAnsi="Times New Roman" w:eastAsia="黑体" w:cs="Times New Roman"/>
      <w:sz w:val="30"/>
      <w:szCs w:val="30"/>
    </w:rPr>
  </w:style>
  <w:style w:type="paragraph" w:customStyle="1" w:styleId="24">
    <w:name w:val="公文正文"/>
    <w:basedOn w:val="1"/>
    <w:autoRedefine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paragraph" w:styleId="25">
    <w:name w:val="No Spacing"/>
    <w:link w:val="26"/>
    <w:autoRedefine/>
    <w:qFormat/>
    <w:uiPriority w:val="99"/>
    <w:rPr>
      <w:rFonts w:ascii="Calibri" w:hAnsi="Calibri" w:eastAsia="宋体" w:cs="Calibri"/>
      <w:kern w:val="0"/>
      <w:sz w:val="22"/>
      <w:szCs w:val="22"/>
      <w:lang w:val="en-US" w:eastAsia="zh-CN" w:bidi="ar-SA"/>
    </w:rPr>
  </w:style>
  <w:style w:type="character" w:customStyle="1" w:styleId="26">
    <w:name w:val="No Spacing Char"/>
    <w:basedOn w:val="8"/>
    <w:link w:val="25"/>
    <w:autoRedefine/>
    <w:qFormat/>
    <w:locked/>
    <w:uiPriority w:val="99"/>
    <w:rPr>
      <w:rFonts w:ascii="Calibri" w:hAnsi="Calibri" w:eastAsia="Times New Roman" w:cs="Calibri"/>
      <w:sz w:val="22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 (Beijing) Limited</Company>
  <Pages>16</Pages>
  <Words>972</Words>
  <Characters>5541</Characters>
  <Lines>0</Lines>
  <Paragraphs>0</Paragraphs>
  <TotalTime>13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2017-08-07T08:57:00Z</dcterms:created>
  <dc:creator>lenovo</dc:creator>
  <cp:lastModifiedBy>A大家好，我是黄庆锋</cp:lastModifiedBy>
  <cp:lastPrinted>2024-03-21T08:40:00Z</cp:lastPrinted>
  <dcterms:modified xsi:type="dcterms:W3CDTF">2024-04-03T01:27:09Z</dcterms:modified>
  <cp:revision>483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CD3A799EA69A4E288D4EAB75575F5414_13</vt:lpwstr>
  </property>
</Properties>
</file>