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 w:cs="黑体"/>
          <w:sz w:val="32"/>
          <w:szCs w:val="32"/>
          <w:lang w:eastAsia="zh-CN"/>
        </w:rPr>
      </w:pPr>
      <w:r>
        <w:rPr>
          <w:rFonts w:hint="eastAsia" w:ascii="黑体" w:eastAsia="黑体" w:cs="黑体"/>
          <w:sz w:val="32"/>
          <w:szCs w:val="32"/>
        </w:rPr>
        <w:t>附件</w:t>
      </w:r>
      <w:r>
        <w:rPr>
          <w:rFonts w:hint="eastAsia" w:ascii="黑体" w:eastAsia="黑体" w:cs="黑体"/>
          <w:sz w:val="32"/>
          <w:szCs w:val="32"/>
          <w:lang w:val="en-US" w:eastAsia="zh-CN"/>
        </w:rPr>
        <w:t>5</w:t>
      </w:r>
    </w:p>
    <w:p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省重点技术改造项目设备投资补助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汇总表</w:t>
      </w:r>
      <w:bookmarkEnd w:id="0"/>
    </w:p>
    <w:p>
      <w:pPr>
        <w:rPr>
          <w:rFonts w:ascii="??" w:hAnsi="??" w:cs="??"/>
          <w:sz w:val="24"/>
          <w:szCs w:val="24"/>
        </w:rPr>
      </w:pPr>
      <w:r>
        <w:rPr>
          <w:rFonts w:ascii="??" w:hAnsi="??" w:cs="??"/>
          <w:sz w:val="24"/>
          <w:szCs w:val="24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填报单位：（盖章）</w:t>
      </w:r>
      <w:r>
        <w:rPr>
          <w:rFonts w:ascii="??" w:hAnsi="??" w:cs="??"/>
          <w:sz w:val="24"/>
          <w:szCs w:val="24"/>
        </w:rPr>
        <w:t xml:space="preserve">                                                                               </w:t>
      </w:r>
      <w:r>
        <w:rPr>
          <w:rFonts w:hint="eastAsia" w:ascii="宋体" w:hAnsi="宋体" w:cs="宋体"/>
          <w:sz w:val="24"/>
          <w:szCs w:val="24"/>
        </w:rPr>
        <w:t>单位：万元</w:t>
      </w:r>
    </w:p>
    <w:tbl>
      <w:tblPr>
        <w:tblStyle w:val="6"/>
        <w:tblW w:w="15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338"/>
        <w:gridCol w:w="1287"/>
        <w:gridCol w:w="1238"/>
        <w:gridCol w:w="2287"/>
        <w:gridCol w:w="1943"/>
        <w:gridCol w:w="1050"/>
        <w:gridCol w:w="1638"/>
        <w:gridCol w:w="965"/>
        <w:gridCol w:w="1308"/>
        <w:gridCol w:w="1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193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序号</w:t>
            </w:r>
          </w:p>
        </w:tc>
        <w:tc>
          <w:tcPr>
            <w:tcW w:w="133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项目单位</w:t>
            </w:r>
          </w:p>
        </w:tc>
        <w:tc>
          <w:tcPr>
            <w:tcW w:w="128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  <w:lang w:eastAsia="zh-CN"/>
              </w:rPr>
              <w:t>企业代码</w:t>
            </w:r>
          </w:p>
        </w:tc>
        <w:tc>
          <w:tcPr>
            <w:tcW w:w="123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属地</w:t>
            </w:r>
          </w:p>
        </w:tc>
        <w:tc>
          <w:tcPr>
            <w:tcW w:w="228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项目名称</w:t>
            </w:r>
          </w:p>
        </w:tc>
        <w:tc>
          <w:tcPr>
            <w:tcW w:w="1943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建设年限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eastAsia="仿宋_GB2312" w:cs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总投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资</w:t>
            </w:r>
            <w:r>
              <w:rPr>
                <w:rFonts w:hint="eastAsia" w:ascii="仿宋_GB2312" w:eastAsia="仿宋_GB2312" w:cs="仿宋_GB2312"/>
                <w:b/>
                <w:bCs/>
                <w:lang w:eastAsia="zh-CN"/>
              </w:rPr>
              <w:t>额</w:t>
            </w:r>
          </w:p>
        </w:tc>
        <w:tc>
          <w:tcPr>
            <w:tcW w:w="163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both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生产性设备投资（不含税）</w:t>
            </w:r>
          </w:p>
        </w:tc>
        <w:tc>
          <w:tcPr>
            <w:tcW w:w="965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申请补助金额</w:t>
            </w:r>
          </w:p>
        </w:tc>
        <w:tc>
          <w:tcPr>
            <w:tcW w:w="130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是否列入省级工业龙头企业</w:t>
            </w:r>
          </w:p>
        </w:tc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3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6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2</w:t>
            </w:r>
          </w:p>
        </w:tc>
        <w:tc>
          <w:tcPr>
            <w:tcW w:w="13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6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</w:t>
            </w:r>
          </w:p>
        </w:tc>
        <w:tc>
          <w:tcPr>
            <w:tcW w:w="13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6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4</w:t>
            </w:r>
          </w:p>
        </w:tc>
        <w:tc>
          <w:tcPr>
            <w:tcW w:w="13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6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5</w:t>
            </w:r>
          </w:p>
        </w:tc>
        <w:tc>
          <w:tcPr>
            <w:tcW w:w="13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6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6</w:t>
            </w:r>
          </w:p>
        </w:tc>
        <w:tc>
          <w:tcPr>
            <w:tcW w:w="13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4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6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</w:rPr>
              <w:t>…</w:t>
            </w:r>
          </w:p>
        </w:tc>
        <w:tc>
          <w:tcPr>
            <w:tcW w:w="13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4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6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</w:rPr>
              <w:t>合计</w:t>
            </w:r>
          </w:p>
        </w:tc>
        <w:tc>
          <w:tcPr>
            <w:tcW w:w="13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4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6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  <w:sectPr>
          <w:footerReference r:id="rId3" w:type="default"/>
          <w:pgSz w:w="16838" w:h="11906" w:orient="landscape"/>
          <w:pgMar w:top="1531" w:right="1417" w:bottom="1531" w:left="1417" w:header="851" w:footer="992" w:gutter="0"/>
          <w:pgNumType w:fmt="numberInDash"/>
          <w:cols w:space="0" w:num="1"/>
          <w:docGrid w:type="linesAndChars" w:linePitch="312" w:charSpace="0"/>
        </w:sectPr>
      </w:pPr>
    </w:p>
    <w:p>
      <w:pPr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none" w:color="auto" w:sz="0" w:space="0"/>
        </w:pBdr>
        <w:tabs>
          <w:tab w:val="left" w:pos="6094"/>
        </w:tabs>
        <w:ind w:firstLine="280" w:firstLineChars="100"/>
        <w:rPr>
          <w:rFonts w:hint="default" w:ascii="仿宋_GB2312" w:eastAsia="仿宋_GB2312"/>
          <w:sz w:val="28"/>
          <w:szCs w:val="28"/>
          <w:lang w:val="en-US" w:eastAsia="zh-CN"/>
        </w:rPr>
      </w:pPr>
    </w:p>
    <w:sectPr>
      <w:footerReference r:id="rId4" w:type="default"/>
      <w:pgSz w:w="11906" w:h="16838"/>
      <w:pgMar w:top="2098" w:right="1531" w:bottom="1418" w:left="1531" w:header="851" w:footer="992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text" w:hAnchor="margin" w:xAlign="outside" w:y="1"/>
      <w:rPr>
        <w:rStyle w:val="10"/>
        <w:rFonts w:ascii="宋体" w:hAnsi="宋体"/>
        <w:sz w:val="28"/>
        <w:szCs w:val="28"/>
      </w:rPr>
    </w:pPr>
    <w:r>
      <w:rPr>
        <w:rStyle w:val="10"/>
        <w:rFonts w:ascii="宋体" w:hAnsi="宋体" w:cs="宋体"/>
        <w:sz w:val="28"/>
        <w:szCs w:val="28"/>
      </w:rPr>
      <w:fldChar w:fldCharType="begin"/>
    </w:r>
    <w:r>
      <w:rPr>
        <w:rStyle w:val="10"/>
        <w:rFonts w:ascii="宋体" w:hAnsi="宋体" w:cs="宋体"/>
        <w:sz w:val="28"/>
        <w:szCs w:val="28"/>
      </w:rPr>
      <w:instrText xml:space="preserve">PAGE  </w:instrText>
    </w:r>
    <w:r>
      <w:rPr>
        <w:rStyle w:val="10"/>
        <w:rFonts w:ascii="宋体" w:hAnsi="宋体" w:cs="宋体"/>
        <w:sz w:val="28"/>
        <w:szCs w:val="28"/>
      </w:rPr>
      <w:fldChar w:fldCharType="separate"/>
    </w:r>
    <w:r>
      <w:rPr>
        <w:rStyle w:val="10"/>
        <w:rFonts w:ascii="宋体" w:hAnsi="宋体" w:cs="宋体"/>
        <w:sz w:val="28"/>
        <w:szCs w:val="28"/>
      </w:rPr>
      <w:t>- 1 -</w:t>
    </w:r>
    <w:r>
      <w:rPr>
        <w:rStyle w:val="10"/>
        <w:rFonts w:ascii="宋体" w:hAnsi="宋体" w:cs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oNotHyphenateCaps/>
  <w:drawingGridHorizontalSpacing w:val="21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WRlMWU1OWNmYjBhYmRkOTI4MjQ1MzY2NDZjNTQifQ=="/>
  </w:docVars>
  <w:rsids>
    <w:rsidRoot w:val="00C571B8"/>
    <w:rsid w:val="00001370"/>
    <w:rsid w:val="00006016"/>
    <w:rsid w:val="00011D66"/>
    <w:rsid w:val="00012D6D"/>
    <w:rsid w:val="00017CAF"/>
    <w:rsid w:val="000266AA"/>
    <w:rsid w:val="0002696C"/>
    <w:rsid w:val="00026F8F"/>
    <w:rsid w:val="00030625"/>
    <w:rsid w:val="00037C3C"/>
    <w:rsid w:val="000400FE"/>
    <w:rsid w:val="000448E7"/>
    <w:rsid w:val="000454C4"/>
    <w:rsid w:val="000474E5"/>
    <w:rsid w:val="000503FA"/>
    <w:rsid w:val="00050506"/>
    <w:rsid w:val="000510EC"/>
    <w:rsid w:val="000553F9"/>
    <w:rsid w:val="00055E47"/>
    <w:rsid w:val="000712CC"/>
    <w:rsid w:val="00072C82"/>
    <w:rsid w:val="0007312E"/>
    <w:rsid w:val="00080547"/>
    <w:rsid w:val="000820D6"/>
    <w:rsid w:val="00083569"/>
    <w:rsid w:val="00086235"/>
    <w:rsid w:val="00087DF0"/>
    <w:rsid w:val="000909E6"/>
    <w:rsid w:val="000A0FF9"/>
    <w:rsid w:val="000A2713"/>
    <w:rsid w:val="000A66E0"/>
    <w:rsid w:val="000A777F"/>
    <w:rsid w:val="000C233B"/>
    <w:rsid w:val="000D2CCE"/>
    <w:rsid w:val="000D50BA"/>
    <w:rsid w:val="000D58E9"/>
    <w:rsid w:val="000D6350"/>
    <w:rsid w:val="000E03ED"/>
    <w:rsid w:val="000E3E30"/>
    <w:rsid w:val="000E5680"/>
    <w:rsid w:val="000E58F4"/>
    <w:rsid w:val="000E7AD9"/>
    <w:rsid w:val="000F03AF"/>
    <w:rsid w:val="000F2B61"/>
    <w:rsid w:val="000F5812"/>
    <w:rsid w:val="000F79F5"/>
    <w:rsid w:val="00102390"/>
    <w:rsid w:val="00102A0D"/>
    <w:rsid w:val="0010724E"/>
    <w:rsid w:val="00107680"/>
    <w:rsid w:val="0011084E"/>
    <w:rsid w:val="001109A6"/>
    <w:rsid w:val="00114696"/>
    <w:rsid w:val="00114D0A"/>
    <w:rsid w:val="001157F8"/>
    <w:rsid w:val="001227C3"/>
    <w:rsid w:val="00127879"/>
    <w:rsid w:val="0013225F"/>
    <w:rsid w:val="00132BDF"/>
    <w:rsid w:val="00135D78"/>
    <w:rsid w:val="00135F4B"/>
    <w:rsid w:val="00137F71"/>
    <w:rsid w:val="00141D54"/>
    <w:rsid w:val="0015114E"/>
    <w:rsid w:val="0015194A"/>
    <w:rsid w:val="00155E06"/>
    <w:rsid w:val="001608E0"/>
    <w:rsid w:val="00173E13"/>
    <w:rsid w:val="00177445"/>
    <w:rsid w:val="00182BDF"/>
    <w:rsid w:val="00182D77"/>
    <w:rsid w:val="00191819"/>
    <w:rsid w:val="00192682"/>
    <w:rsid w:val="001932D1"/>
    <w:rsid w:val="00193D5D"/>
    <w:rsid w:val="00194971"/>
    <w:rsid w:val="00194D99"/>
    <w:rsid w:val="0019537B"/>
    <w:rsid w:val="001965CB"/>
    <w:rsid w:val="001978D7"/>
    <w:rsid w:val="00197926"/>
    <w:rsid w:val="001A01A8"/>
    <w:rsid w:val="001B2107"/>
    <w:rsid w:val="001B569C"/>
    <w:rsid w:val="001B5B42"/>
    <w:rsid w:val="001B66A9"/>
    <w:rsid w:val="001B67C5"/>
    <w:rsid w:val="001B7F22"/>
    <w:rsid w:val="001C0FAF"/>
    <w:rsid w:val="001C2220"/>
    <w:rsid w:val="001D101E"/>
    <w:rsid w:val="001D3DA5"/>
    <w:rsid w:val="001E7969"/>
    <w:rsid w:val="001F3929"/>
    <w:rsid w:val="001F5B5C"/>
    <w:rsid w:val="001F78BF"/>
    <w:rsid w:val="001F78C0"/>
    <w:rsid w:val="00202488"/>
    <w:rsid w:val="00202A4E"/>
    <w:rsid w:val="00210DA9"/>
    <w:rsid w:val="0021342E"/>
    <w:rsid w:val="00225D8F"/>
    <w:rsid w:val="00227949"/>
    <w:rsid w:val="002316FB"/>
    <w:rsid w:val="00233DB3"/>
    <w:rsid w:val="0023425C"/>
    <w:rsid w:val="00234D47"/>
    <w:rsid w:val="0023683E"/>
    <w:rsid w:val="00240288"/>
    <w:rsid w:val="00260EE8"/>
    <w:rsid w:val="00261114"/>
    <w:rsid w:val="00271D4A"/>
    <w:rsid w:val="002727D0"/>
    <w:rsid w:val="0027559C"/>
    <w:rsid w:val="00282B7F"/>
    <w:rsid w:val="002869C5"/>
    <w:rsid w:val="00287A8D"/>
    <w:rsid w:val="0029011A"/>
    <w:rsid w:val="00292CD0"/>
    <w:rsid w:val="002932A4"/>
    <w:rsid w:val="002938E5"/>
    <w:rsid w:val="002A004F"/>
    <w:rsid w:val="002A60B5"/>
    <w:rsid w:val="002A681F"/>
    <w:rsid w:val="002A6A3A"/>
    <w:rsid w:val="002A6AA1"/>
    <w:rsid w:val="002B0428"/>
    <w:rsid w:val="002B1FE6"/>
    <w:rsid w:val="002C31F6"/>
    <w:rsid w:val="002C3DAA"/>
    <w:rsid w:val="002C6EF4"/>
    <w:rsid w:val="002C7189"/>
    <w:rsid w:val="002D4D86"/>
    <w:rsid w:val="002D6627"/>
    <w:rsid w:val="002E1A2A"/>
    <w:rsid w:val="002F28C1"/>
    <w:rsid w:val="00301050"/>
    <w:rsid w:val="00301850"/>
    <w:rsid w:val="00305FF2"/>
    <w:rsid w:val="00307D8C"/>
    <w:rsid w:val="00310907"/>
    <w:rsid w:val="003148E7"/>
    <w:rsid w:val="003216A0"/>
    <w:rsid w:val="00323B97"/>
    <w:rsid w:val="00323FEF"/>
    <w:rsid w:val="003307FC"/>
    <w:rsid w:val="00333D25"/>
    <w:rsid w:val="00355CB1"/>
    <w:rsid w:val="00360A33"/>
    <w:rsid w:val="003625A5"/>
    <w:rsid w:val="0036391C"/>
    <w:rsid w:val="00365944"/>
    <w:rsid w:val="00367F9B"/>
    <w:rsid w:val="0037679E"/>
    <w:rsid w:val="00377A2B"/>
    <w:rsid w:val="0038014D"/>
    <w:rsid w:val="00381B03"/>
    <w:rsid w:val="00382A00"/>
    <w:rsid w:val="00382FA4"/>
    <w:rsid w:val="003848D7"/>
    <w:rsid w:val="003851E2"/>
    <w:rsid w:val="003851E9"/>
    <w:rsid w:val="00386560"/>
    <w:rsid w:val="00391160"/>
    <w:rsid w:val="003A1A47"/>
    <w:rsid w:val="003A2EA0"/>
    <w:rsid w:val="003A46FF"/>
    <w:rsid w:val="003B19BA"/>
    <w:rsid w:val="003B5023"/>
    <w:rsid w:val="003C7197"/>
    <w:rsid w:val="003C76B7"/>
    <w:rsid w:val="003C7CDF"/>
    <w:rsid w:val="003D011B"/>
    <w:rsid w:val="003D0490"/>
    <w:rsid w:val="003D1DE3"/>
    <w:rsid w:val="003D675B"/>
    <w:rsid w:val="003E0518"/>
    <w:rsid w:val="003E3930"/>
    <w:rsid w:val="003E7983"/>
    <w:rsid w:val="003F305B"/>
    <w:rsid w:val="003F6111"/>
    <w:rsid w:val="004078A0"/>
    <w:rsid w:val="00410237"/>
    <w:rsid w:val="00411560"/>
    <w:rsid w:val="00411C04"/>
    <w:rsid w:val="00412A18"/>
    <w:rsid w:val="00412D2E"/>
    <w:rsid w:val="00414C72"/>
    <w:rsid w:val="00415B24"/>
    <w:rsid w:val="00420C98"/>
    <w:rsid w:val="00421037"/>
    <w:rsid w:val="004223DD"/>
    <w:rsid w:val="00424110"/>
    <w:rsid w:val="004336EA"/>
    <w:rsid w:val="00437930"/>
    <w:rsid w:val="004424D3"/>
    <w:rsid w:val="00444EF5"/>
    <w:rsid w:val="00445838"/>
    <w:rsid w:val="0045443D"/>
    <w:rsid w:val="00456454"/>
    <w:rsid w:val="004569AF"/>
    <w:rsid w:val="00461C3D"/>
    <w:rsid w:val="0046354F"/>
    <w:rsid w:val="004646D0"/>
    <w:rsid w:val="00472EF4"/>
    <w:rsid w:val="00476C8B"/>
    <w:rsid w:val="00487B49"/>
    <w:rsid w:val="00491AA2"/>
    <w:rsid w:val="00493F22"/>
    <w:rsid w:val="00497476"/>
    <w:rsid w:val="004A022C"/>
    <w:rsid w:val="004A32B6"/>
    <w:rsid w:val="004A5960"/>
    <w:rsid w:val="004A74D4"/>
    <w:rsid w:val="004A7E28"/>
    <w:rsid w:val="004B3FA1"/>
    <w:rsid w:val="004C029D"/>
    <w:rsid w:val="004C57DD"/>
    <w:rsid w:val="004C7323"/>
    <w:rsid w:val="004D13FC"/>
    <w:rsid w:val="004D275A"/>
    <w:rsid w:val="004D5C2A"/>
    <w:rsid w:val="004E3A1D"/>
    <w:rsid w:val="004E625B"/>
    <w:rsid w:val="004F07D5"/>
    <w:rsid w:val="004F321C"/>
    <w:rsid w:val="004F4BC5"/>
    <w:rsid w:val="004F7968"/>
    <w:rsid w:val="00500EAE"/>
    <w:rsid w:val="00512875"/>
    <w:rsid w:val="00513F75"/>
    <w:rsid w:val="005142F8"/>
    <w:rsid w:val="005275C1"/>
    <w:rsid w:val="00527B66"/>
    <w:rsid w:val="0053004B"/>
    <w:rsid w:val="00530699"/>
    <w:rsid w:val="005322C8"/>
    <w:rsid w:val="00535012"/>
    <w:rsid w:val="005359B3"/>
    <w:rsid w:val="00537687"/>
    <w:rsid w:val="00540CC4"/>
    <w:rsid w:val="00545F79"/>
    <w:rsid w:val="0054628E"/>
    <w:rsid w:val="0055348C"/>
    <w:rsid w:val="005540E7"/>
    <w:rsid w:val="005546C9"/>
    <w:rsid w:val="00556918"/>
    <w:rsid w:val="005612CC"/>
    <w:rsid w:val="005630EB"/>
    <w:rsid w:val="00564769"/>
    <w:rsid w:val="00565734"/>
    <w:rsid w:val="0057474D"/>
    <w:rsid w:val="005754D8"/>
    <w:rsid w:val="00577025"/>
    <w:rsid w:val="00580E67"/>
    <w:rsid w:val="0058276F"/>
    <w:rsid w:val="00590297"/>
    <w:rsid w:val="005912B4"/>
    <w:rsid w:val="00594DA4"/>
    <w:rsid w:val="005A2EDD"/>
    <w:rsid w:val="005A5810"/>
    <w:rsid w:val="005B0B06"/>
    <w:rsid w:val="005B5918"/>
    <w:rsid w:val="005B7ECB"/>
    <w:rsid w:val="005D1783"/>
    <w:rsid w:val="005D1D23"/>
    <w:rsid w:val="005D2ECE"/>
    <w:rsid w:val="005E12F0"/>
    <w:rsid w:val="005E48E1"/>
    <w:rsid w:val="005E649B"/>
    <w:rsid w:val="005E6710"/>
    <w:rsid w:val="005E714C"/>
    <w:rsid w:val="005F2897"/>
    <w:rsid w:val="005F336E"/>
    <w:rsid w:val="005F35A7"/>
    <w:rsid w:val="005F4E8D"/>
    <w:rsid w:val="005F5D34"/>
    <w:rsid w:val="006022C3"/>
    <w:rsid w:val="006110BF"/>
    <w:rsid w:val="006130D9"/>
    <w:rsid w:val="006144EB"/>
    <w:rsid w:val="00614C8F"/>
    <w:rsid w:val="00621019"/>
    <w:rsid w:val="00632803"/>
    <w:rsid w:val="0065039B"/>
    <w:rsid w:val="00650823"/>
    <w:rsid w:val="00650989"/>
    <w:rsid w:val="00651A35"/>
    <w:rsid w:val="0065497F"/>
    <w:rsid w:val="006551F9"/>
    <w:rsid w:val="006567AB"/>
    <w:rsid w:val="0065681B"/>
    <w:rsid w:val="00666085"/>
    <w:rsid w:val="0066698C"/>
    <w:rsid w:val="00674986"/>
    <w:rsid w:val="00676D37"/>
    <w:rsid w:val="00677DF9"/>
    <w:rsid w:val="0068369E"/>
    <w:rsid w:val="006837A6"/>
    <w:rsid w:val="006850A0"/>
    <w:rsid w:val="00687FFC"/>
    <w:rsid w:val="006902C6"/>
    <w:rsid w:val="006912D9"/>
    <w:rsid w:val="00697A82"/>
    <w:rsid w:val="00697ECD"/>
    <w:rsid w:val="006A020C"/>
    <w:rsid w:val="006A10D5"/>
    <w:rsid w:val="006A16E8"/>
    <w:rsid w:val="006A5FA2"/>
    <w:rsid w:val="006A65B4"/>
    <w:rsid w:val="006B39CE"/>
    <w:rsid w:val="006C00EE"/>
    <w:rsid w:val="006C79FF"/>
    <w:rsid w:val="006D02D3"/>
    <w:rsid w:val="006D1D92"/>
    <w:rsid w:val="006D3148"/>
    <w:rsid w:val="006D3A12"/>
    <w:rsid w:val="006D6591"/>
    <w:rsid w:val="006E01D0"/>
    <w:rsid w:val="006E16B3"/>
    <w:rsid w:val="006F255A"/>
    <w:rsid w:val="006F4C8B"/>
    <w:rsid w:val="00700B58"/>
    <w:rsid w:val="00701B2A"/>
    <w:rsid w:val="00702ECD"/>
    <w:rsid w:val="00703DD9"/>
    <w:rsid w:val="00706E06"/>
    <w:rsid w:val="00710AA3"/>
    <w:rsid w:val="007138AF"/>
    <w:rsid w:val="00715385"/>
    <w:rsid w:val="00717E0B"/>
    <w:rsid w:val="007335C9"/>
    <w:rsid w:val="007342A3"/>
    <w:rsid w:val="007354B0"/>
    <w:rsid w:val="007407A8"/>
    <w:rsid w:val="00742CF8"/>
    <w:rsid w:val="00746F4F"/>
    <w:rsid w:val="00750BE2"/>
    <w:rsid w:val="00751EDB"/>
    <w:rsid w:val="0075366D"/>
    <w:rsid w:val="00760B48"/>
    <w:rsid w:val="0076148E"/>
    <w:rsid w:val="0076335D"/>
    <w:rsid w:val="00767276"/>
    <w:rsid w:val="00775F3E"/>
    <w:rsid w:val="00783F38"/>
    <w:rsid w:val="00790C31"/>
    <w:rsid w:val="00797D8A"/>
    <w:rsid w:val="007A2C41"/>
    <w:rsid w:val="007A3053"/>
    <w:rsid w:val="007A3C0D"/>
    <w:rsid w:val="007A4FFA"/>
    <w:rsid w:val="007A657D"/>
    <w:rsid w:val="007A7B70"/>
    <w:rsid w:val="007B02AD"/>
    <w:rsid w:val="007B5F75"/>
    <w:rsid w:val="007B7EF2"/>
    <w:rsid w:val="007B7F81"/>
    <w:rsid w:val="007C3FD0"/>
    <w:rsid w:val="007C4346"/>
    <w:rsid w:val="007C54B0"/>
    <w:rsid w:val="007D053E"/>
    <w:rsid w:val="007D0B2B"/>
    <w:rsid w:val="007D76A2"/>
    <w:rsid w:val="007D78DD"/>
    <w:rsid w:val="007E0372"/>
    <w:rsid w:val="007F1F6F"/>
    <w:rsid w:val="007F2914"/>
    <w:rsid w:val="007F40D7"/>
    <w:rsid w:val="00800ABA"/>
    <w:rsid w:val="00801490"/>
    <w:rsid w:val="00801902"/>
    <w:rsid w:val="00802D43"/>
    <w:rsid w:val="008037E4"/>
    <w:rsid w:val="00806437"/>
    <w:rsid w:val="008126D5"/>
    <w:rsid w:val="00830A3B"/>
    <w:rsid w:val="00844BF8"/>
    <w:rsid w:val="00845606"/>
    <w:rsid w:val="00845CA5"/>
    <w:rsid w:val="0084777D"/>
    <w:rsid w:val="00857CEE"/>
    <w:rsid w:val="0086079E"/>
    <w:rsid w:val="0086132C"/>
    <w:rsid w:val="00864482"/>
    <w:rsid w:val="0086489E"/>
    <w:rsid w:val="008800D5"/>
    <w:rsid w:val="00880B52"/>
    <w:rsid w:val="00884BAF"/>
    <w:rsid w:val="00892B9B"/>
    <w:rsid w:val="00895C58"/>
    <w:rsid w:val="00897622"/>
    <w:rsid w:val="008A7B52"/>
    <w:rsid w:val="008B14C5"/>
    <w:rsid w:val="008B2BB0"/>
    <w:rsid w:val="008B5C6C"/>
    <w:rsid w:val="008C1B03"/>
    <w:rsid w:val="008C3D34"/>
    <w:rsid w:val="008D1D3F"/>
    <w:rsid w:val="008E27C5"/>
    <w:rsid w:val="008E332A"/>
    <w:rsid w:val="008F05B1"/>
    <w:rsid w:val="008F380C"/>
    <w:rsid w:val="008F7269"/>
    <w:rsid w:val="00900933"/>
    <w:rsid w:val="00904963"/>
    <w:rsid w:val="009071C2"/>
    <w:rsid w:val="00912773"/>
    <w:rsid w:val="009130BA"/>
    <w:rsid w:val="009204C0"/>
    <w:rsid w:val="00922210"/>
    <w:rsid w:val="009242FE"/>
    <w:rsid w:val="00924FDB"/>
    <w:rsid w:val="00927990"/>
    <w:rsid w:val="00927CC4"/>
    <w:rsid w:val="00930A4F"/>
    <w:rsid w:val="009339DC"/>
    <w:rsid w:val="00933D76"/>
    <w:rsid w:val="00934540"/>
    <w:rsid w:val="0093606E"/>
    <w:rsid w:val="00936CAB"/>
    <w:rsid w:val="00937DF8"/>
    <w:rsid w:val="00941FCA"/>
    <w:rsid w:val="009428A4"/>
    <w:rsid w:val="00942B52"/>
    <w:rsid w:val="00943100"/>
    <w:rsid w:val="00943D7B"/>
    <w:rsid w:val="009444F2"/>
    <w:rsid w:val="009463C9"/>
    <w:rsid w:val="00951984"/>
    <w:rsid w:val="009602F7"/>
    <w:rsid w:val="00966314"/>
    <w:rsid w:val="009663E3"/>
    <w:rsid w:val="00971A43"/>
    <w:rsid w:val="0097208A"/>
    <w:rsid w:val="00974091"/>
    <w:rsid w:val="00981E4D"/>
    <w:rsid w:val="009831B7"/>
    <w:rsid w:val="009843BD"/>
    <w:rsid w:val="009921A5"/>
    <w:rsid w:val="00996893"/>
    <w:rsid w:val="009A1232"/>
    <w:rsid w:val="009B2F2C"/>
    <w:rsid w:val="009B42FB"/>
    <w:rsid w:val="009B4835"/>
    <w:rsid w:val="009C175D"/>
    <w:rsid w:val="009D0AA4"/>
    <w:rsid w:val="009D5E71"/>
    <w:rsid w:val="009D7EF2"/>
    <w:rsid w:val="009D7FC6"/>
    <w:rsid w:val="009E2CA5"/>
    <w:rsid w:val="009E2FCB"/>
    <w:rsid w:val="009E3C78"/>
    <w:rsid w:val="009E62AE"/>
    <w:rsid w:val="009E6477"/>
    <w:rsid w:val="009E6CAF"/>
    <w:rsid w:val="009F007E"/>
    <w:rsid w:val="009F0A84"/>
    <w:rsid w:val="009F0E3D"/>
    <w:rsid w:val="009F28AE"/>
    <w:rsid w:val="009F5B48"/>
    <w:rsid w:val="00A007BE"/>
    <w:rsid w:val="00A05CE8"/>
    <w:rsid w:val="00A1298E"/>
    <w:rsid w:val="00A159E9"/>
    <w:rsid w:val="00A236D8"/>
    <w:rsid w:val="00A23E53"/>
    <w:rsid w:val="00A259B3"/>
    <w:rsid w:val="00A3018A"/>
    <w:rsid w:val="00A37D37"/>
    <w:rsid w:val="00A40931"/>
    <w:rsid w:val="00A43073"/>
    <w:rsid w:val="00A435A4"/>
    <w:rsid w:val="00A43913"/>
    <w:rsid w:val="00A43F51"/>
    <w:rsid w:val="00A44ABB"/>
    <w:rsid w:val="00A45B81"/>
    <w:rsid w:val="00A46C1F"/>
    <w:rsid w:val="00A51A97"/>
    <w:rsid w:val="00A55C54"/>
    <w:rsid w:val="00A57251"/>
    <w:rsid w:val="00A6059C"/>
    <w:rsid w:val="00A61503"/>
    <w:rsid w:val="00A64C45"/>
    <w:rsid w:val="00A65DB0"/>
    <w:rsid w:val="00A720B0"/>
    <w:rsid w:val="00A734F1"/>
    <w:rsid w:val="00A838AD"/>
    <w:rsid w:val="00A908AC"/>
    <w:rsid w:val="00A90BD2"/>
    <w:rsid w:val="00A97D46"/>
    <w:rsid w:val="00AA54C0"/>
    <w:rsid w:val="00AB1CF8"/>
    <w:rsid w:val="00AB28F2"/>
    <w:rsid w:val="00AB3A6C"/>
    <w:rsid w:val="00AB67C5"/>
    <w:rsid w:val="00AB7AA0"/>
    <w:rsid w:val="00AC348E"/>
    <w:rsid w:val="00AC5440"/>
    <w:rsid w:val="00AD30A8"/>
    <w:rsid w:val="00AD6282"/>
    <w:rsid w:val="00AE0208"/>
    <w:rsid w:val="00AE54DC"/>
    <w:rsid w:val="00AE79E3"/>
    <w:rsid w:val="00AF099B"/>
    <w:rsid w:val="00AF1E4C"/>
    <w:rsid w:val="00AF33CE"/>
    <w:rsid w:val="00AF622E"/>
    <w:rsid w:val="00B05077"/>
    <w:rsid w:val="00B131AB"/>
    <w:rsid w:val="00B142FE"/>
    <w:rsid w:val="00B24229"/>
    <w:rsid w:val="00B32608"/>
    <w:rsid w:val="00B3311D"/>
    <w:rsid w:val="00B351D0"/>
    <w:rsid w:val="00B46E4B"/>
    <w:rsid w:val="00B53CBD"/>
    <w:rsid w:val="00B56450"/>
    <w:rsid w:val="00B57AA9"/>
    <w:rsid w:val="00B613E8"/>
    <w:rsid w:val="00B6156C"/>
    <w:rsid w:val="00B73044"/>
    <w:rsid w:val="00B800D9"/>
    <w:rsid w:val="00B806CF"/>
    <w:rsid w:val="00B80A10"/>
    <w:rsid w:val="00B81F88"/>
    <w:rsid w:val="00B84800"/>
    <w:rsid w:val="00B8501D"/>
    <w:rsid w:val="00B94D88"/>
    <w:rsid w:val="00B9668A"/>
    <w:rsid w:val="00B96BDA"/>
    <w:rsid w:val="00B97537"/>
    <w:rsid w:val="00BA139F"/>
    <w:rsid w:val="00BA2F33"/>
    <w:rsid w:val="00BB0E43"/>
    <w:rsid w:val="00BB42B9"/>
    <w:rsid w:val="00BC02E9"/>
    <w:rsid w:val="00BC0AB2"/>
    <w:rsid w:val="00BC0B84"/>
    <w:rsid w:val="00BD0A25"/>
    <w:rsid w:val="00BD119C"/>
    <w:rsid w:val="00BD27A4"/>
    <w:rsid w:val="00BE2E6E"/>
    <w:rsid w:val="00BF0FC5"/>
    <w:rsid w:val="00BF2F43"/>
    <w:rsid w:val="00BF7515"/>
    <w:rsid w:val="00C00E44"/>
    <w:rsid w:val="00C03E14"/>
    <w:rsid w:val="00C04F12"/>
    <w:rsid w:val="00C16FB8"/>
    <w:rsid w:val="00C16FE3"/>
    <w:rsid w:val="00C22AB5"/>
    <w:rsid w:val="00C25FB2"/>
    <w:rsid w:val="00C30913"/>
    <w:rsid w:val="00C33113"/>
    <w:rsid w:val="00C41B17"/>
    <w:rsid w:val="00C41CA0"/>
    <w:rsid w:val="00C422EB"/>
    <w:rsid w:val="00C4774D"/>
    <w:rsid w:val="00C501D5"/>
    <w:rsid w:val="00C54C63"/>
    <w:rsid w:val="00C5528D"/>
    <w:rsid w:val="00C571B8"/>
    <w:rsid w:val="00C57C3C"/>
    <w:rsid w:val="00C60D8F"/>
    <w:rsid w:val="00C61235"/>
    <w:rsid w:val="00C67296"/>
    <w:rsid w:val="00C72A19"/>
    <w:rsid w:val="00C73CB6"/>
    <w:rsid w:val="00C73E13"/>
    <w:rsid w:val="00C77537"/>
    <w:rsid w:val="00C77F1F"/>
    <w:rsid w:val="00C80975"/>
    <w:rsid w:val="00C814C7"/>
    <w:rsid w:val="00C91469"/>
    <w:rsid w:val="00C924CC"/>
    <w:rsid w:val="00C93B1D"/>
    <w:rsid w:val="00C96A33"/>
    <w:rsid w:val="00CA2E48"/>
    <w:rsid w:val="00CA5053"/>
    <w:rsid w:val="00CB3F3E"/>
    <w:rsid w:val="00CB6188"/>
    <w:rsid w:val="00CC7BA7"/>
    <w:rsid w:val="00CD1DEE"/>
    <w:rsid w:val="00CD6E30"/>
    <w:rsid w:val="00CE0B8A"/>
    <w:rsid w:val="00CE43E8"/>
    <w:rsid w:val="00CF2669"/>
    <w:rsid w:val="00CF638E"/>
    <w:rsid w:val="00CF7B08"/>
    <w:rsid w:val="00D0379E"/>
    <w:rsid w:val="00D05AAD"/>
    <w:rsid w:val="00D123D1"/>
    <w:rsid w:val="00D14F87"/>
    <w:rsid w:val="00D21007"/>
    <w:rsid w:val="00D220BD"/>
    <w:rsid w:val="00D247ED"/>
    <w:rsid w:val="00D2552D"/>
    <w:rsid w:val="00D379A4"/>
    <w:rsid w:val="00D508D4"/>
    <w:rsid w:val="00D52E6D"/>
    <w:rsid w:val="00D5332E"/>
    <w:rsid w:val="00D6177F"/>
    <w:rsid w:val="00D64453"/>
    <w:rsid w:val="00D644A0"/>
    <w:rsid w:val="00D64ABE"/>
    <w:rsid w:val="00D71293"/>
    <w:rsid w:val="00D713DA"/>
    <w:rsid w:val="00D75E80"/>
    <w:rsid w:val="00D768E5"/>
    <w:rsid w:val="00D76F28"/>
    <w:rsid w:val="00D8151B"/>
    <w:rsid w:val="00D8162C"/>
    <w:rsid w:val="00D81DE3"/>
    <w:rsid w:val="00D82AEE"/>
    <w:rsid w:val="00D832F9"/>
    <w:rsid w:val="00D8668E"/>
    <w:rsid w:val="00D9182D"/>
    <w:rsid w:val="00D91ACA"/>
    <w:rsid w:val="00D9404A"/>
    <w:rsid w:val="00D96C78"/>
    <w:rsid w:val="00DA0365"/>
    <w:rsid w:val="00DA1CFF"/>
    <w:rsid w:val="00DA51A6"/>
    <w:rsid w:val="00DA68C0"/>
    <w:rsid w:val="00DB7C7C"/>
    <w:rsid w:val="00DC411F"/>
    <w:rsid w:val="00DC5E51"/>
    <w:rsid w:val="00DC6026"/>
    <w:rsid w:val="00DC6A5A"/>
    <w:rsid w:val="00DD3499"/>
    <w:rsid w:val="00DD429B"/>
    <w:rsid w:val="00DD598A"/>
    <w:rsid w:val="00DE6869"/>
    <w:rsid w:val="00DE6EE6"/>
    <w:rsid w:val="00DF34BB"/>
    <w:rsid w:val="00DF5771"/>
    <w:rsid w:val="00E003EA"/>
    <w:rsid w:val="00E03946"/>
    <w:rsid w:val="00E04323"/>
    <w:rsid w:val="00E051BF"/>
    <w:rsid w:val="00E069E2"/>
    <w:rsid w:val="00E1608C"/>
    <w:rsid w:val="00E17B3B"/>
    <w:rsid w:val="00E21E1D"/>
    <w:rsid w:val="00E31070"/>
    <w:rsid w:val="00E31AE8"/>
    <w:rsid w:val="00E33572"/>
    <w:rsid w:val="00E518CC"/>
    <w:rsid w:val="00E52A35"/>
    <w:rsid w:val="00E5411B"/>
    <w:rsid w:val="00E63AE1"/>
    <w:rsid w:val="00E64B6B"/>
    <w:rsid w:val="00E67B79"/>
    <w:rsid w:val="00E74F1A"/>
    <w:rsid w:val="00E75805"/>
    <w:rsid w:val="00E83A53"/>
    <w:rsid w:val="00E8461C"/>
    <w:rsid w:val="00E872B5"/>
    <w:rsid w:val="00E90D7C"/>
    <w:rsid w:val="00E95647"/>
    <w:rsid w:val="00E957A3"/>
    <w:rsid w:val="00EA0FC9"/>
    <w:rsid w:val="00EA2CDD"/>
    <w:rsid w:val="00EA3193"/>
    <w:rsid w:val="00EA47F0"/>
    <w:rsid w:val="00EB04AB"/>
    <w:rsid w:val="00EB175C"/>
    <w:rsid w:val="00EB23AE"/>
    <w:rsid w:val="00EC30A6"/>
    <w:rsid w:val="00EC43ED"/>
    <w:rsid w:val="00EC5469"/>
    <w:rsid w:val="00EC5813"/>
    <w:rsid w:val="00EC59FB"/>
    <w:rsid w:val="00ED4F80"/>
    <w:rsid w:val="00ED5ED5"/>
    <w:rsid w:val="00ED76A1"/>
    <w:rsid w:val="00EE20CD"/>
    <w:rsid w:val="00EE397D"/>
    <w:rsid w:val="00EF37C9"/>
    <w:rsid w:val="00EF5234"/>
    <w:rsid w:val="00EF5E6F"/>
    <w:rsid w:val="00EF6E8F"/>
    <w:rsid w:val="00F02A10"/>
    <w:rsid w:val="00F04E8F"/>
    <w:rsid w:val="00F14FE2"/>
    <w:rsid w:val="00F1675A"/>
    <w:rsid w:val="00F218E4"/>
    <w:rsid w:val="00F2202E"/>
    <w:rsid w:val="00F236CC"/>
    <w:rsid w:val="00F25189"/>
    <w:rsid w:val="00F25AF0"/>
    <w:rsid w:val="00F27BCE"/>
    <w:rsid w:val="00F3057A"/>
    <w:rsid w:val="00F431F2"/>
    <w:rsid w:val="00F45AB0"/>
    <w:rsid w:val="00F56DEA"/>
    <w:rsid w:val="00F625EF"/>
    <w:rsid w:val="00F632D1"/>
    <w:rsid w:val="00F723E4"/>
    <w:rsid w:val="00F77A83"/>
    <w:rsid w:val="00F77CC4"/>
    <w:rsid w:val="00F77CE3"/>
    <w:rsid w:val="00F837B0"/>
    <w:rsid w:val="00F85244"/>
    <w:rsid w:val="00F853C5"/>
    <w:rsid w:val="00F928D5"/>
    <w:rsid w:val="00F93E2E"/>
    <w:rsid w:val="00F94F63"/>
    <w:rsid w:val="00F95089"/>
    <w:rsid w:val="00F96017"/>
    <w:rsid w:val="00FA1990"/>
    <w:rsid w:val="00FA53BF"/>
    <w:rsid w:val="00FB374B"/>
    <w:rsid w:val="00FB51AD"/>
    <w:rsid w:val="00FB7A89"/>
    <w:rsid w:val="00FD00BF"/>
    <w:rsid w:val="00FE1327"/>
    <w:rsid w:val="00FF3CAC"/>
    <w:rsid w:val="00FF5956"/>
    <w:rsid w:val="021C63EF"/>
    <w:rsid w:val="026F1D88"/>
    <w:rsid w:val="03A58734"/>
    <w:rsid w:val="05D6A4C5"/>
    <w:rsid w:val="05F02932"/>
    <w:rsid w:val="066D0447"/>
    <w:rsid w:val="075F24DD"/>
    <w:rsid w:val="07FF037A"/>
    <w:rsid w:val="08DA58AA"/>
    <w:rsid w:val="091E5B0E"/>
    <w:rsid w:val="0B57CD53"/>
    <w:rsid w:val="0D650BF4"/>
    <w:rsid w:val="0E2A388C"/>
    <w:rsid w:val="0E8C6C58"/>
    <w:rsid w:val="0F8D34F3"/>
    <w:rsid w:val="0FB27B81"/>
    <w:rsid w:val="10E2026B"/>
    <w:rsid w:val="111B0337"/>
    <w:rsid w:val="118150A1"/>
    <w:rsid w:val="12772BD4"/>
    <w:rsid w:val="14BD767D"/>
    <w:rsid w:val="14C87A69"/>
    <w:rsid w:val="157C50C4"/>
    <w:rsid w:val="15EF663A"/>
    <w:rsid w:val="1A235D39"/>
    <w:rsid w:val="1BF7CFE6"/>
    <w:rsid w:val="1E4175B8"/>
    <w:rsid w:val="1E493399"/>
    <w:rsid w:val="1E5F5E20"/>
    <w:rsid w:val="1F013CD7"/>
    <w:rsid w:val="1F1FD88D"/>
    <w:rsid w:val="1FE6BD3D"/>
    <w:rsid w:val="20BA173A"/>
    <w:rsid w:val="23B34548"/>
    <w:rsid w:val="240504E6"/>
    <w:rsid w:val="2464040C"/>
    <w:rsid w:val="271E0E71"/>
    <w:rsid w:val="275323A5"/>
    <w:rsid w:val="282B0765"/>
    <w:rsid w:val="289A2AB7"/>
    <w:rsid w:val="2A21411F"/>
    <w:rsid w:val="2B8573AA"/>
    <w:rsid w:val="2C794DA4"/>
    <w:rsid w:val="2CE7CA1F"/>
    <w:rsid w:val="2DC08B3A"/>
    <w:rsid w:val="2DF9983C"/>
    <w:rsid w:val="2DFFBDA4"/>
    <w:rsid w:val="2EBA3D78"/>
    <w:rsid w:val="2FDC055A"/>
    <w:rsid w:val="2FE39FA2"/>
    <w:rsid w:val="34B4236E"/>
    <w:rsid w:val="36A68E43"/>
    <w:rsid w:val="36B26386"/>
    <w:rsid w:val="37FF1395"/>
    <w:rsid w:val="37FFFB8A"/>
    <w:rsid w:val="381A7700"/>
    <w:rsid w:val="38480868"/>
    <w:rsid w:val="38D53CA9"/>
    <w:rsid w:val="39BB884F"/>
    <w:rsid w:val="39BD2952"/>
    <w:rsid w:val="3A384103"/>
    <w:rsid w:val="3AF2A17B"/>
    <w:rsid w:val="3B5F5F95"/>
    <w:rsid w:val="3DFD2B49"/>
    <w:rsid w:val="3DFE983A"/>
    <w:rsid w:val="3EC76964"/>
    <w:rsid w:val="3EF6BFC1"/>
    <w:rsid w:val="3EFF331C"/>
    <w:rsid w:val="3EFF4886"/>
    <w:rsid w:val="3F6FB82C"/>
    <w:rsid w:val="3FABF3A1"/>
    <w:rsid w:val="3FFD4D4C"/>
    <w:rsid w:val="41155829"/>
    <w:rsid w:val="41551DA9"/>
    <w:rsid w:val="434E19EC"/>
    <w:rsid w:val="435B2515"/>
    <w:rsid w:val="43CB2081"/>
    <w:rsid w:val="45F67E97"/>
    <w:rsid w:val="4FBFDF80"/>
    <w:rsid w:val="4FE22B92"/>
    <w:rsid w:val="4FF30FCE"/>
    <w:rsid w:val="503D0962"/>
    <w:rsid w:val="53260E88"/>
    <w:rsid w:val="546F008A"/>
    <w:rsid w:val="56EE2285"/>
    <w:rsid w:val="577D1391"/>
    <w:rsid w:val="57FA7591"/>
    <w:rsid w:val="58893789"/>
    <w:rsid w:val="58F82C2B"/>
    <w:rsid w:val="59600BD5"/>
    <w:rsid w:val="59DD8E0C"/>
    <w:rsid w:val="5A2B0658"/>
    <w:rsid w:val="5B3B702B"/>
    <w:rsid w:val="5BEE2B2C"/>
    <w:rsid w:val="5BFFC91B"/>
    <w:rsid w:val="5DF40058"/>
    <w:rsid w:val="5EBFF28D"/>
    <w:rsid w:val="5EC74D41"/>
    <w:rsid w:val="5EDA86FF"/>
    <w:rsid w:val="5EFF6DE1"/>
    <w:rsid w:val="5FC5491E"/>
    <w:rsid w:val="5FD91733"/>
    <w:rsid w:val="5FED359C"/>
    <w:rsid w:val="5FFE63D1"/>
    <w:rsid w:val="623B200C"/>
    <w:rsid w:val="65E9F231"/>
    <w:rsid w:val="67FE4C3C"/>
    <w:rsid w:val="68106D02"/>
    <w:rsid w:val="699C4FFD"/>
    <w:rsid w:val="69AD46FB"/>
    <w:rsid w:val="69B67032"/>
    <w:rsid w:val="6AFB5D83"/>
    <w:rsid w:val="6B274EC9"/>
    <w:rsid w:val="6B674B06"/>
    <w:rsid w:val="6BDFB058"/>
    <w:rsid w:val="6C4C01EF"/>
    <w:rsid w:val="6CFD124C"/>
    <w:rsid w:val="6DEEF0E4"/>
    <w:rsid w:val="6E1E1C7A"/>
    <w:rsid w:val="6E9DD649"/>
    <w:rsid w:val="6EA630C3"/>
    <w:rsid w:val="6EAE77B8"/>
    <w:rsid w:val="6F57A30D"/>
    <w:rsid w:val="6FDD0FBA"/>
    <w:rsid w:val="6FFB6819"/>
    <w:rsid w:val="6FFF74C4"/>
    <w:rsid w:val="709D597D"/>
    <w:rsid w:val="724A1013"/>
    <w:rsid w:val="72893C88"/>
    <w:rsid w:val="7377216D"/>
    <w:rsid w:val="739D8E6E"/>
    <w:rsid w:val="74DFFC79"/>
    <w:rsid w:val="753FD93F"/>
    <w:rsid w:val="754FA655"/>
    <w:rsid w:val="76771040"/>
    <w:rsid w:val="76C81993"/>
    <w:rsid w:val="76DF0B3B"/>
    <w:rsid w:val="77B7A6D7"/>
    <w:rsid w:val="77BE21A3"/>
    <w:rsid w:val="77DFAADF"/>
    <w:rsid w:val="77EF956F"/>
    <w:rsid w:val="77FEB053"/>
    <w:rsid w:val="77FF012C"/>
    <w:rsid w:val="77FF5D9D"/>
    <w:rsid w:val="77FF7B35"/>
    <w:rsid w:val="77FFA241"/>
    <w:rsid w:val="797422C8"/>
    <w:rsid w:val="79C698BB"/>
    <w:rsid w:val="79FFB699"/>
    <w:rsid w:val="7BEBFEBB"/>
    <w:rsid w:val="7C366A65"/>
    <w:rsid w:val="7C5EDF19"/>
    <w:rsid w:val="7CBF9E6B"/>
    <w:rsid w:val="7CFFC986"/>
    <w:rsid w:val="7D5B0D02"/>
    <w:rsid w:val="7DFEF62F"/>
    <w:rsid w:val="7E7EEBAC"/>
    <w:rsid w:val="7E87665D"/>
    <w:rsid w:val="7E951F45"/>
    <w:rsid w:val="7EBF69B4"/>
    <w:rsid w:val="7EEEF62B"/>
    <w:rsid w:val="7EF6A051"/>
    <w:rsid w:val="7F2F34B5"/>
    <w:rsid w:val="7F3F756A"/>
    <w:rsid w:val="7F3F82CC"/>
    <w:rsid w:val="7F77299E"/>
    <w:rsid w:val="7F7B8EEF"/>
    <w:rsid w:val="7F7F6D11"/>
    <w:rsid w:val="7F8FE03D"/>
    <w:rsid w:val="7F9F9C70"/>
    <w:rsid w:val="7FBCE46A"/>
    <w:rsid w:val="7FCF2395"/>
    <w:rsid w:val="7FDF48E0"/>
    <w:rsid w:val="7FF4971D"/>
    <w:rsid w:val="7FF5E4B7"/>
    <w:rsid w:val="7FF79009"/>
    <w:rsid w:val="7FFD2792"/>
    <w:rsid w:val="9EF9F6E9"/>
    <w:rsid w:val="9EFF6C98"/>
    <w:rsid w:val="9F7598E9"/>
    <w:rsid w:val="9FFF6992"/>
    <w:rsid w:val="A7A7B1BE"/>
    <w:rsid w:val="AD5D4ECA"/>
    <w:rsid w:val="ADFC84A5"/>
    <w:rsid w:val="AEDEE3DA"/>
    <w:rsid w:val="AF9EA5C6"/>
    <w:rsid w:val="AFDBB0C6"/>
    <w:rsid w:val="AFF69085"/>
    <w:rsid w:val="B1F0DE5A"/>
    <w:rsid w:val="B7822DE6"/>
    <w:rsid w:val="B7FD694A"/>
    <w:rsid w:val="B9ABA693"/>
    <w:rsid w:val="BDBF61BE"/>
    <w:rsid w:val="BDBFBE3B"/>
    <w:rsid w:val="BE5E0A8C"/>
    <w:rsid w:val="BEFE7F5B"/>
    <w:rsid w:val="BF5DC975"/>
    <w:rsid w:val="BFBFCE03"/>
    <w:rsid w:val="BFDE0CAF"/>
    <w:rsid w:val="BFEB2386"/>
    <w:rsid w:val="CBDDECF0"/>
    <w:rsid w:val="CEFF5BA9"/>
    <w:rsid w:val="D2FF1D21"/>
    <w:rsid w:val="D3DFCE36"/>
    <w:rsid w:val="DB7FB801"/>
    <w:rsid w:val="DC9FD98D"/>
    <w:rsid w:val="DDF733FF"/>
    <w:rsid w:val="DEFC0D6C"/>
    <w:rsid w:val="DFB5CCBE"/>
    <w:rsid w:val="DFBB6E79"/>
    <w:rsid w:val="DFEF556C"/>
    <w:rsid w:val="DFF2E669"/>
    <w:rsid w:val="DFFF0835"/>
    <w:rsid w:val="E4BF73A1"/>
    <w:rsid w:val="E5B3CEA2"/>
    <w:rsid w:val="E9FB8825"/>
    <w:rsid w:val="E9FFBA6B"/>
    <w:rsid w:val="EAAB5ADB"/>
    <w:rsid w:val="EB3D79AF"/>
    <w:rsid w:val="EB5A8981"/>
    <w:rsid w:val="EB7BE042"/>
    <w:rsid w:val="EDE794DF"/>
    <w:rsid w:val="EE5F008A"/>
    <w:rsid w:val="EE69A8D7"/>
    <w:rsid w:val="EEEF3639"/>
    <w:rsid w:val="EF7D6873"/>
    <w:rsid w:val="EFAE8465"/>
    <w:rsid w:val="EFAF7494"/>
    <w:rsid w:val="EFEFA87E"/>
    <w:rsid w:val="EFFDD4E9"/>
    <w:rsid w:val="F0FFC36C"/>
    <w:rsid w:val="F2D7E715"/>
    <w:rsid w:val="F3BB5A61"/>
    <w:rsid w:val="F5B74620"/>
    <w:rsid w:val="F6FE839B"/>
    <w:rsid w:val="F732E5EC"/>
    <w:rsid w:val="F7A34BB4"/>
    <w:rsid w:val="F7E9DC39"/>
    <w:rsid w:val="F7F44BE2"/>
    <w:rsid w:val="F9D551C4"/>
    <w:rsid w:val="FABAA60B"/>
    <w:rsid w:val="FABD4A40"/>
    <w:rsid w:val="FB5F22B9"/>
    <w:rsid w:val="FB5F967E"/>
    <w:rsid w:val="FB76EDE0"/>
    <w:rsid w:val="FB8EA354"/>
    <w:rsid w:val="FBB8FCAA"/>
    <w:rsid w:val="FBDF33E7"/>
    <w:rsid w:val="FBFDD53F"/>
    <w:rsid w:val="FCAF3849"/>
    <w:rsid w:val="FCFB0DDF"/>
    <w:rsid w:val="FDF19B94"/>
    <w:rsid w:val="FDFF96E5"/>
    <w:rsid w:val="FE31CDAB"/>
    <w:rsid w:val="FE5FD0E7"/>
    <w:rsid w:val="FEBFBD18"/>
    <w:rsid w:val="FED7F121"/>
    <w:rsid w:val="FEFF4FC9"/>
    <w:rsid w:val="FEFFE9F2"/>
    <w:rsid w:val="FF3D9DFE"/>
    <w:rsid w:val="FF5BDCD9"/>
    <w:rsid w:val="FF7AFB34"/>
    <w:rsid w:val="FF7DB1E4"/>
    <w:rsid w:val="FF9B663C"/>
    <w:rsid w:val="FFB6AAF4"/>
    <w:rsid w:val="FFB6E775"/>
    <w:rsid w:val="FFD41F0D"/>
    <w:rsid w:val="FFDA24C1"/>
    <w:rsid w:val="FFEAD9C8"/>
    <w:rsid w:val="FFEDFB56"/>
    <w:rsid w:val="FFEF7154"/>
    <w:rsid w:val="FFFAF44D"/>
    <w:rsid w:val="FFFB7CBF"/>
    <w:rsid w:val="FFFD6C25"/>
    <w:rsid w:val="FFFDB70E"/>
    <w:rsid w:val="FFFF8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locked/>
    <w:uiPriority w:val="99"/>
    <w:rPr>
      <w:b/>
      <w:bCs/>
    </w:rPr>
  </w:style>
  <w:style w:type="character" w:styleId="10">
    <w:name w:val="page number"/>
    <w:basedOn w:val="8"/>
    <w:autoRedefine/>
    <w:qFormat/>
    <w:uiPriority w:val="99"/>
  </w:style>
  <w:style w:type="character" w:customStyle="1" w:styleId="11">
    <w:name w:val="Date Char"/>
    <w:basedOn w:val="8"/>
    <w:link w:val="2"/>
    <w:autoRedefine/>
    <w:semiHidden/>
    <w:qFormat/>
    <w:locked/>
    <w:uiPriority w:val="99"/>
    <w:rPr>
      <w:sz w:val="21"/>
      <w:szCs w:val="21"/>
    </w:rPr>
  </w:style>
  <w:style w:type="character" w:customStyle="1" w:styleId="12">
    <w:name w:val="Balloon Text Char"/>
    <w:basedOn w:val="8"/>
    <w:link w:val="3"/>
    <w:autoRedefine/>
    <w:semiHidden/>
    <w:qFormat/>
    <w:locked/>
    <w:uiPriority w:val="99"/>
    <w:rPr>
      <w:sz w:val="18"/>
      <w:szCs w:val="18"/>
    </w:rPr>
  </w:style>
  <w:style w:type="character" w:customStyle="1" w:styleId="13">
    <w:name w:val="Footer Char"/>
    <w:basedOn w:val="8"/>
    <w:link w:val="4"/>
    <w:autoRedefine/>
    <w:qFormat/>
    <w:locked/>
    <w:uiPriority w:val="99"/>
    <w:rPr>
      <w:sz w:val="18"/>
      <w:szCs w:val="18"/>
    </w:rPr>
  </w:style>
  <w:style w:type="character" w:customStyle="1" w:styleId="14">
    <w:name w:val="Header Char"/>
    <w:basedOn w:val="8"/>
    <w:link w:val="5"/>
    <w:autoRedefine/>
    <w:qFormat/>
    <w:locked/>
    <w:uiPriority w:val="99"/>
    <w:rPr>
      <w:sz w:val="18"/>
      <w:szCs w:val="18"/>
    </w:rPr>
  </w:style>
  <w:style w:type="paragraph" w:customStyle="1" w:styleId="15">
    <w:name w:val="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16">
    <w:name w:val="Char1"/>
    <w:basedOn w:val="1"/>
    <w:autoRedefine/>
    <w:qFormat/>
    <w:uiPriority w:val="99"/>
    <w:rPr>
      <w:rFonts w:ascii="Times New Roman" w:hAnsi="Times New Roman" w:cs="Times New Roman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8">
    <w:name w:val="p0"/>
    <w:basedOn w:val="1"/>
    <w:autoRedefine/>
    <w:qFormat/>
    <w:uiPriority w:val="99"/>
    <w:pPr>
      <w:widowControl/>
    </w:pPr>
    <w:rPr>
      <w:kern w:val="0"/>
    </w:rPr>
  </w:style>
  <w:style w:type="paragraph" w:customStyle="1" w:styleId="19">
    <w:name w:val="Normal New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">
    <w:name w:val="Char Char Char Char Char 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21">
    <w:name w:val="Char Char Char Char Char Char Char Char Char Char Char Char 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22">
    <w:name w:val="默认段落字体 Para Char Char Char Char Char Char Char"/>
    <w:basedOn w:val="1"/>
    <w:autoRedefine/>
    <w:qFormat/>
    <w:uiPriority w:val="99"/>
    <w:rPr>
      <w:rFonts w:ascii="Tahoma" w:hAnsi="Tahoma" w:cs="Tahoma"/>
      <w:sz w:val="24"/>
      <w:szCs w:val="24"/>
    </w:rPr>
  </w:style>
  <w:style w:type="paragraph" w:customStyle="1" w:styleId="23">
    <w:name w:val="小标题（黑体）"/>
    <w:basedOn w:val="1"/>
    <w:next w:val="1"/>
    <w:autoRedefine/>
    <w:qFormat/>
    <w:uiPriority w:val="99"/>
    <w:rPr>
      <w:rFonts w:ascii="Times New Roman" w:hAnsi="Times New Roman" w:eastAsia="黑体" w:cs="Times New Roman"/>
      <w:sz w:val="30"/>
      <w:szCs w:val="30"/>
    </w:rPr>
  </w:style>
  <w:style w:type="paragraph" w:customStyle="1" w:styleId="24">
    <w:name w:val="公文正文"/>
    <w:basedOn w:val="1"/>
    <w:autoRedefine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paragraph" w:styleId="25">
    <w:name w:val="No Spacing"/>
    <w:link w:val="26"/>
    <w:autoRedefine/>
    <w:qFormat/>
    <w:uiPriority w:val="99"/>
    <w:rPr>
      <w:rFonts w:ascii="Calibri" w:hAnsi="Calibri" w:eastAsia="宋体" w:cs="Calibri"/>
      <w:kern w:val="0"/>
      <w:sz w:val="22"/>
      <w:szCs w:val="22"/>
      <w:lang w:val="en-US" w:eastAsia="zh-CN" w:bidi="ar-SA"/>
    </w:rPr>
  </w:style>
  <w:style w:type="character" w:customStyle="1" w:styleId="26">
    <w:name w:val="No Spacing Char"/>
    <w:basedOn w:val="8"/>
    <w:link w:val="25"/>
    <w:autoRedefine/>
    <w:qFormat/>
    <w:locked/>
    <w:uiPriority w:val="99"/>
    <w:rPr>
      <w:rFonts w:ascii="Calibri" w:hAnsi="Calibri" w:eastAsia="Times New Roman" w:cs="Calibri"/>
      <w:sz w:val="22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 (Beijing) Limited</Company>
  <Pages>16</Pages>
  <Words>972</Words>
  <Characters>5541</Characters>
  <Lines>0</Lines>
  <Paragraphs>0</Paragraphs>
  <TotalTime>13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2017-08-07T08:57:00Z</dcterms:created>
  <dc:creator>lenovo</dc:creator>
  <cp:lastModifiedBy>A大家好，我是黄庆锋</cp:lastModifiedBy>
  <cp:lastPrinted>2024-03-21T08:40:00Z</cp:lastPrinted>
  <dcterms:modified xsi:type="dcterms:W3CDTF">2024-04-03T01:27:50Z</dcterms:modified>
  <cp:revision>483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F01CF18800B14C9194E1850AE5C9DA13_13</vt:lpwstr>
  </property>
</Properties>
</file>